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-234315</wp:posOffset>
                </wp:positionH>
                <wp:positionV relativeFrom="paragraph">
                  <wp:posOffset>-80010</wp:posOffset>
                </wp:positionV>
                <wp:extent cx="2990850" cy="3124200"/>
                <wp:effectExtent l="0" t="0" r="0"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12420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r>
                              <w:rPr>
                                <w:rFonts w:ascii="Times New Roman" w:hAnsi="Times New Roman"/>
                                <w:sz w:val="18"/>
                                <w:szCs w:val="18"/>
                                <w:lang w:val="en-US"/>
                              </w:rPr>
                              <w:t>http</w:t>
                            </w:r>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r>
                              <w:rPr>
                                <w:rFonts w:ascii="Times New Roman" w:hAnsi="Times New Roman"/>
                                <w:sz w:val="18"/>
                                <w:szCs w:val="18"/>
                                <w:lang w:val="en-US"/>
                              </w:rPr>
                              <w:t>odin</w:t>
                            </w:r>
                            <w:r w:rsidRPr="00644AF4">
                              <w:rPr>
                                <w:rFonts w:ascii="Times New Roman" w:hAnsi="Times New Roman"/>
                                <w:sz w:val="18"/>
                                <w:szCs w:val="18"/>
                              </w:rPr>
                              <w:t>.</w:t>
                            </w:r>
                            <w:r>
                              <w:rPr>
                                <w:rFonts w:ascii="Times New Roman" w:hAnsi="Times New Roman"/>
                                <w:sz w:val="18"/>
                                <w:szCs w:val="18"/>
                                <w:lang w:val="en-US"/>
                              </w:rPr>
                              <w:t>ru</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FF1558" w:rsidP="006A6180">
                            <w:pPr>
                              <w:spacing w:after="0" w:line="360" w:lineRule="auto"/>
                              <w:jc w:val="center"/>
                              <w:rPr>
                                <w:rFonts w:ascii="Times New Roman" w:hAnsi="Times New Roman"/>
                                <w:b/>
                                <w:sz w:val="18"/>
                                <w:szCs w:val="18"/>
                                <w:u w:val="single"/>
                              </w:rPr>
                            </w:pPr>
                            <w:r w:rsidRPr="00FF1558">
                              <w:rPr>
                                <w:rFonts w:ascii="Times New Roman" w:hAnsi="Times New Roman"/>
                                <w:b/>
                                <w:sz w:val="24"/>
                                <w:szCs w:val="24"/>
                                <w:u w:val="single"/>
                              </w:rPr>
                              <w:t>26.05.2026</w:t>
                            </w:r>
                            <w:r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Pr="00FF1558">
                              <w:rPr>
                                <w:rFonts w:ascii="Times New Roman" w:hAnsi="Times New Roman"/>
                                <w:b/>
                                <w:sz w:val="24"/>
                                <w:szCs w:val="24"/>
                                <w:u w:val="single"/>
                              </w:rPr>
                              <w:t xml:space="preserve">   14133374</w:t>
                            </w:r>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45pt;margin-top:-6.3pt;width:235.5pt;height:2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r>
                        <w:rPr>
                          <w:rFonts w:ascii="Times New Roman" w:hAnsi="Times New Roman"/>
                          <w:sz w:val="18"/>
                          <w:szCs w:val="18"/>
                          <w:lang w:val="en-US"/>
                        </w:rPr>
                        <w:t>http</w:t>
                      </w:r>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r>
                        <w:rPr>
                          <w:rFonts w:ascii="Times New Roman" w:hAnsi="Times New Roman"/>
                          <w:sz w:val="18"/>
                          <w:szCs w:val="18"/>
                          <w:lang w:val="en-US"/>
                        </w:rPr>
                        <w:t>odin</w:t>
                      </w:r>
                      <w:r w:rsidRPr="00644AF4">
                        <w:rPr>
                          <w:rFonts w:ascii="Times New Roman" w:hAnsi="Times New Roman"/>
                          <w:sz w:val="18"/>
                          <w:szCs w:val="18"/>
                        </w:rPr>
                        <w:t>.</w:t>
                      </w:r>
                      <w:r>
                        <w:rPr>
                          <w:rFonts w:ascii="Times New Roman" w:hAnsi="Times New Roman"/>
                          <w:sz w:val="18"/>
                          <w:szCs w:val="18"/>
                          <w:lang w:val="en-US"/>
                        </w:rPr>
                        <w:t>ru</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FF1558" w:rsidP="006A6180">
                      <w:pPr>
                        <w:spacing w:after="0" w:line="360" w:lineRule="auto"/>
                        <w:jc w:val="center"/>
                        <w:rPr>
                          <w:rFonts w:ascii="Times New Roman" w:hAnsi="Times New Roman"/>
                          <w:b/>
                          <w:sz w:val="18"/>
                          <w:szCs w:val="18"/>
                          <w:u w:val="single"/>
                        </w:rPr>
                      </w:pPr>
                      <w:r w:rsidRPr="00FF1558">
                        <w:rPr>
                          <w:rFonts w:ascii="Times New Roman" w:hAnsi="Times New Roman"/>
                          <w:b/>
                          <w:sz w:val="24"/>
                          <w:szCs w:val="24"/>
                          <w:u w:val="single"/>
                        </w:rPr>
                        <w:t>26.05.2026</w:t>
                      </w:r>
                      <w:r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Pr="00FF1558">
                        <w:rPr>
                          <w:rFonts w:ascii="Times New Roman" w:hAnsi="Times New Roman"/>
                          <w:b/>
                          <w:sz w:val="24"/>
                          <w:szCs w:val="24"/>
                          <w:u w:val="single"/>
                        </w:rPr>
                        <w:t xml:space="preserve">   14133374</w:t>
                      </w:r>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E32C85">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5081</wp:posOffset>
                </wp:positionV>
                <wp:extent cx="3257550" cy="1352550"/>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1352550"/>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Собственнику</w:t>
                            </w:r>
                          </w:p>
                          <w:p w:rsid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4pt;width:256.5pt;height:10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Собственнику</w:t>
                      </w:r>
                    </w:p>
                    <w:p w:rsid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7D50E1" w:rsidRDefault="007D50E1" w:rsidP="007D50E1">
      <w:pPr>
        <w:autoSpaceDE w:val="0"/>
        <w:autoSpaceDN w:val="0"/>
        <w:adjustRightInd w:val="0"/>
        <w:spacing w:after="0" w:line="240" w:lineRule="auto"/>
        <w:rPr>
          <w:rFonts w:ascii="Times New Roman" w:hAnsi="Times New Roman"/>
          <w:sz w:val="28"/>
          <w:szCs w:val="28"/>
        </w:rPr>
      </w:pPr>
    </w:p>
    <w:p w:rsidR="007D50E1" w:rsidRDefault="007D50E1" w:rsidP="00FF1558">
      <w:pPr>
        <w:autoSpaceDE w:val="0"/>
        <w:autoSpaceDN w:val="0"/>
        <w:adjustRightInd w:val="0"/>
        <w:spacing w:after="0" w:line="240" w:lineRule="auto"/>
        <w:jc w:val="center"/>
        <w:rPr>
          <w:rFonts w:ascii="Times New Roman" w:hAnsi="Times New Roman"/>
          <w:b/>
          <w:sz w:val="28"/>
          <w:szCs w:val="28"/>
          <w:lang w:eastAsia="ru-RU"/>
        </w:rPr>
      </w:pPr>
      <w:r w:rsidRPr="00FF1558">
        <w:rPr>
          <w:rFonts w:ascii="Times New Roman" w:hAnsi="Times New Roman"/>
          <w:b/>
          <w:sz w:val="28"/>
          <w:szCs w:val="28"/>
          <w:lang w:eastAsia="ru-RU"/>
        </w:rPr>
        <w:t>ИЗВЕЩЕНИЕ</w:t>
      </w:r>
    </w:p>
    <w:p w:rsidR="00476AFD" w:rsidRDefault="00476AFD" w:rsidP="00FF1558">
      <w:pPr>
        <w:autoSpaceDE w:val="0"/>
        <w:autoSpaceDN w:val="0"/>
        <w:adjustRightInd w:val="0"/>
        <w:spacing w:after="0" w:line="240" w:lineRule="auto"/>
        <w:jc w:val="center"/>
        <w:rPr>
          <w:rFonts w:ascii="Times New Roman" w:hAnsi="Times New Roman"/>
          <w:b/>
          <w:sz w:val="28"/>
          <w:szCs w:val="28"/>
          <w:lang w:eastAsia="ru-RU"/>
        </w:rPr>
      </w:pPr>
    </w:p>
    <w:p w:rsidR="00476AFD" w:rsidRPr="00FF1558" w:rsidRDefault="00476AFD" w:rsidP="00FF1558">
      <w:pPr>
        <w:autoSpaceDE w:val="0"/>
        <w:autoSpaceDN w:val="0"/>
        <w:adjustRightInd w:val="0"/>
        <w:spacing w:after="0" w:line="240" w:lineRule="auto"/>
        <w:jc w:val="center"/>
        <w:rPr>
          <w:rFonts w:ascii="Times New Roman" w:hAnsi="Times New Roman"/>
          <w:b/>
          <w:sz w:val="28"/>
          <w:szCs w:val="28"/>
          <w:lang w:eastAsia="ru-RU"/>
        </w:rPr>
      </w:pP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Pr>
          <w:rFonts w:ascii="Times New Roman" w:hAnsi="Times New Roman"/>
          <w:sz w:val="26"/>
          <w:szCs w:val="26"/>
        </w:rPr>
        <w:t xml:space="preserve">округа Московской области от </w:t>
      </w:r>
      <w:r w:rsidRPr="00FF1558">
        <w:rPr>
          <w:rFonts w:ascii="Times New Roman" w:hAnsi="Times New Roman"/>
          <w:b/>
          <w:sz w:val="26"/>
          <w:szCs w:val="26"/>
        </w:rPr>
        <w:t>"26</w:t>
      </w:r>
      <w:r w:rsidRPr="00FF1558">
        <w:rPr>
          <w:rFonts w:ascii="Times New Roman" w:hAnsi="Times New Roman"/>
          <w:b/>
          <w:sz w:val="26"/>
          <w:szCs w:val="26"/>
        </w:rPr>
        <w:t xml:space="preserve">" </w:t>
      </w:r>
      <w:r w:rsidRPr="00FF1558">
        <w:rPr>
          <w:rFonts w:ascii="Times New Roman" w:hAnsi="Times New Roman"/>
          <w:b/>
          <w:sz w:val="26"/>
          <w:szCs w:val="26"/>
        </w:rPr>
        <w:t xml:space="preserve">Мая </w:t>
      </w:r>
      <w:r w:rsidRPr="00FF1558">
        <w:rPr>
          <w:rFonts w:ascii="Times New Roman" w:hAnsi="Times New Roman"/>
          <w:b/>
          <w:sz w:val="26"/>
          <w:szCs w:val="26"/>
        </w:rPr>
        <w:t>20</w:t>
      </w:r>
      <w:r w:rsidRPr="00FF1558">
        <w:rPr>
          <w:rFonts w:ascii="Times New Roman" w:hAnsi="Times New Roman"/>
          <w:b/>
          <w:sz w:val="26"/>
          <w:szCs w:val="26"/>
        </w:rPr>
        <w:t xml:space="preserve">26 </w:t>
      </w:r>
      <w:r w:rsidRPr="00FF1558">
        <w:rPr>
          <w:rFonts w:ascii="Times New Roman" w:hAnsi="Times New Roman"/>
          <w:b/>
          <w:sz w:val="26"/>
          <w:szCs w:val="26"/>
        </w:rPr>
        <w:t>года №</w:t>
      </w:r>
      <w:r w:rsidRPr="00FF1558">
        <w:rPr>
          <w:rFonts w:ascii="Times New Roman" w:hAnsi="Times New Roman"/>
          <w:b/>
          <w:sz w:val="26"/>
          <w:szCs w:val="26"/>
        </w:rPr>
        <w:t xml:space="preserve"> </w:t>
      </w:r>
      <w:bookmarkStart w:id="0" w:name="_GoBack"/>
      <w:r w:rsidRPr="00FF1558">
        <w:rPr>
          <w:rFonts w:ascii="Times New Roman" w:hAnsi="Times New Roman"/>
          <w:b/>
          <w:sz w:val="26"/>
          <w:szCs w:val="26"/>
        </w:rPr>
        <w:t>14133374</w:t>
      </w:r>
      <w:bookmarkEnd w:id="0"/>
      <w:r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марки:</w:t>
      </w:r>
      <w:r w:rsidRPr="00FF1558">
        <w:t xml:space="preserve"> </w:t>
      </w:r>
      <w:r w:rsidRPr="00FF1558">
        <w:rPr>
          <w:rFonts w:ascii="Times New Roman" w:hAnsi="Times New Roman"/>
          <w:b/>
          <w:sz w:val="26"/>
          <w:szCs w:val="26"/>
          <w:u w:val="single"/>
        </w:rPr>
        <w:t>ГАЗ 3110</w:t>
      </w:r>
      <w:r w:rsidRPr="00FF1558">
        <w:rPr>
          <w:rFonts w:ascii="Times New Roman" w:hAnsi="Times New Roman"/>
          <w:b/>
          <w:sz w:val="26"/>
          <w:szCs w:val="26"/>
        </w:rPr>
        <w:t>, гос. рег. знак</w:t>
      </w:r>
      <w:r w:rsidRPr="00FF1558">
        <w:rPr>
          <w:b/>
        </w:rPr>
        <w:t xml:space="preserve"> </w:t>
      </w:r>
      <w:r w:rsidRPr="00FF1558">
        <w:rPr>
          <w:rFonts w:ascii="Times New Roman" w:hAnsi="Times New Roman"/>
          <w:b/>
          <w:sz w:val="26"/>
          <w:szCs w:val="26"/>
          <w:u w:val="single"/>
        </w:rPr>
        <w:t>Н225ВВ150</w:t>
      </w:r>
      <w:r w:rsidRPr="00FF1558">
        <w:rPr>
          <w:rFonts w:ascii="Times New Roman" w:hAnsi="Times New Roman"/>
          <w:sz w:val="26"/>
          <w:szCs w:val="26"/>
        </w:rPr>
        <w:t xml:space="preserve">, расположенного по адресу: </w:t>
      </w:r>
      <w:r w:rsidRPr="00FF1558">
        <w:rPr>
          <w:rFonts w:ascii="Times New Roman" w:hAnsi="Times New Roman"/>
          <w:b/>
          <w:sz w:val="26"/>
          <w:szCs w:val="26"/>
          <w:u w:val="single"/>
        </w:rPr>
        <w:t>Одинцовский городской округ, посёлок городского типа Новоивановское, улица Агрохимиков, 6</w:t>
      </w:r>
      <w:r w:rsidRPr="00FF1558">
        <w:rPr>
          <w:rFonts w:ascii="Times New Roman" w:hAnsi="Times New Roman"/>
          <w:sz w:val="26"/>
          <w:szCs w:val="26"/>
        </w:rPr>
        <w:t>, одно из следующих действий:</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1) своими силами и за свой счет эвакуировать (утилизировать) транспортное средство в случае   случае прекращения его эксплуатации;</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2) переместить транспортное средство в предназначенное для его хранения место;</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3) написать заявление об отказе от прав собственности на транспортное средство.</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Кроме того, обращаем внимание на следующее:</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Прейскуранту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Pr="00CB4CEE" w:rsidRDefault="009902E1" w:rsidP="009902E1">
      <w:pPr>
        <w:spacing w:after="0" w:line="228" w:lineRule="auto"/>
        <w:ind w:hanging="10"/>
        <w:jc w:val="both"/>
        <w:rPr>
          <w:rFonts w:ascii="Times New Roman" w:eastAsia="Times New Roman" w:hAnsi="Times New Roman"/>
          <w:color w:val="000000"/>
          <w:sz w:val="28"/>
          <w:szCs w:val="28"/>
          <w:lang w:eastAsia="ru-RU"/>
        </w:rPr>
      </w:pPr>
    </w:p>
    <w:p w:rsidR="009902E1" w:rsidRDefault="009902E1" w:rsidP="009902E1">
      <w:pPr>
        <w:spacing w:after="13" w:line="19" w:lineRule="atLeast"/>
        <w:ind w:right="2683" w:hanging="10"/>
        <w:jc w:val="both"/>
        <w:rPr>
          <w:rFonts w:ascii="Times New Roman" w:eastAsia="Times New Roman" w:hAnsi="Times New Roman"/>
          <w:color w:val="000000"/>
          <w:sz w:val="20"/>
          <w:szCs w:val="20"/>
          <w:lang w:eastAsia="ru-RU"/>
        </w:rPr>
      </w:pPr>
    </w:p>
    <w:p w:rsidR="009902E1" w:rsidRDefault="009902E1" w:rsidP="009902E1">
      <w:pPr>
        <w:spacing w:after="13" w:line="19" w:lineRule="atLeast"/>
        <w:ind w:right="2683" w:hanging="10"/>
        <w:jc w:val="both"/>
        <w:rPr>
          <w:rFonts w:ascii="Times New Roman" w:eastAsia="Times New Roman" w:hAnsi="Times New Roman"/>
          <w:color w:val="000000"/>
          <w:sz w:val="20"/>
          <w:szCs w:val="20"/>
          <w:lang w:eastAsia="ru-RU"/>
        </w:rPr>
      </w:pPr>
    </w:p>
    <w:p w:rsidR="006D2628" w:rsidRPr="009902E1" w:rsidRDefault="00FF1558" w:rsidP="009902E1">
      <w:pPr>
        <w:pStyle w:val="ab"/>
        <w:spacing w:line="228" w:lineRule="auto"/>
        <w:jc w:val="center"/>
        <w:rPr>
          <w:sz w:val="16"/>
          <w:szCs w:val="16"/>
          <w:lang w:val="ru-RU"/>
        </w:rPr>
      </w:pPr>
      <w:r>
        <w:rPr>
          <w:noProof/>
          <w:lang w:eastAsia="ru-RU"/>
        </w:rPr>
        <w:lastRenderedPageBreak/>
        <w:drawing>
          <wp:inline distT="0" distB="0" distL="0" distR="0" wp14:anchorId="2CA6D54B" wp14:editId="1E63473D">
            <wp:extent cx="6391275" cy="8521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1700"/>
                    </a:xfrm>
                    <a:prstGeom prst="rect">
                      <a:avLst/>
                    </a:prstGeom>
                  </pic:spPr>
                </pic:pic>
              </a:graphicData>
            </a:graphic>
          </wp:inline>
        </w:drawing>
      </w:r>
      <w:r w:rsidR="00476AFD" w:rsidRPr="00476AFD">
        <w:rPr>
          <w:noProof/>
          <w:lang w:eastAsia="ru-RU"/>
        </w:rPr>
        <w:t xml:space="preserve"> </w:t>
      </w:r>
      <w:r w:rsidR="00476AFD">
        <w:rPr>
          <w:noProof/>
          <w:lang w:eastAsia="ru-RU"/>
        </w:rPr>
        <w:lastRenderedPageBreak/>
        <w:drawing>
          <wp:inline distT="0" distB="0" distL="0" distR="0" wp14:anchorId="4DD87608" wp14:editId="7FEF1E74">
            <wp:extent cx="6391275" cy="8521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8521700"/>
                    </a:xfrm>
                    <a:prstGeom prst="rect">
                      <a:avLst/>
                    </a:prstGeom>
                  </pic:spPr>
                </pic:pic>
              </a:graphicData>
            </a:graphic>
          </wp:inline>
        </w:drawing>
      </w:r>
    </w:p>
    <w:sectPr w:rsidR="006D2628" w:rsidRPr="009902E1" w:rsidSect="00F4506D">
      <w:headerReference w:type="default" r:id="rId13"/>
      <w:pgSz w:w="11906" w:h="16838"/>
      <w:pgMar w:top="426" w:right="707" w:bottom="426"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B17" w:rsidRDefault="00E50B17" w:rsidP="000A31F5">
      <w:pPr>
        <w:spacing w:after="0" w:line="240" w:lineRule="auto"/>
      </w:pPr>
      <w:r>
        <w:separator/>
      </w:r>
    </w:p>
  </w:endnote>
  <w:endnote w:type="continuationSeparator" w:id="0">
    <w:p w:rsidR="00E50B17" w:rsidRDefault="00E50B17"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B17" w:rsidRDefault="00E50B17" w:rsidP="000A31F5">
      <w:pPr>
        <w:spacing w:after="0" w:line="240" w:lineRule="auto"/>
      </w:pPr>
      <w:r>
        <w:separator/>
      </w:r>
    </w:p>
  </w:footnote>
  <w:footnote w:type="continuationSeparator" w:id="0">
    <w:p w:rsidR="00E50B17" w:rsidRDefault="00E50B17"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7911"/>
      <w:docPartObj>
        <w:docPartGallery w:val="Page Numbers (Top of Page)"/>
        <w:docPartUnique/>
      </w:docPartObj>
    </w:sdtPr>
    <w:sdtEndPr>
      <w:rPr>
        <w:rFonts w:ascii="Times New Roman" w:hAnsi="Times New Roman"/>
        <w:sz w:val="24"/>
        <w:szCs w:val="24"/>
      </w:rPr>
    </w:sdtEndPr>
    <w:sdtContent>
      <w:p w:rsidR="00D24057" w:rsidRPr="00D24057" w:rsidRDefault="00D24057" w:rsidP="00D24057">
        <w:pPr>
          <w:pStyle w:val="a6"/>
          <w:jc w:val="center"/>
          <w:rPr>
            <w:rFonts w:ascii="Times New Roman" w:hAnsi="Times New Roman"/>
            <w:sz w:val="24"/>
            <w:szCs w:val="24"/>
          </w:rPr>
        </w:pPr>
        <w:r w:rsidRPr="00D24057">
          <w:rPr>
            <w:rFonts w:ascii="Times New Roman" w:hAnsi="Times New Roman"/>
            <w:sz w:val="24"/>
            <w:szCs w:val="24"/>
          </w:rPr>
          <w:fldChar w:fldCharType="begin"/>
        </w:r>
        <w:r w:rsidRPr="00D24057">
          <w:rPr>
            <w:rFonts w:ascii="Times New Roman" w:hAnsi="Times New Roman"/>
            <w:sz w:val="24"/>
            <w:szCs w:val="24"/>
          </w:rPr>
          <w:instrText>PAGE   \* MERGEFORMAT</w:instrText>
        </w:r>
        <w:r w:rsidRPr="00D24057">
          <w:rPr>
            <w:rFonts w:ascii="Times New Roman" w:hAnsi="Times New Roman"/>
            <w:sz w:val="24"/>
            <w:szCs w:val="24"/>
          </w:rPr>
          <w:fldChar w:fldCharType="separate"/>
        </w:r>
        <w:r w:rsidR="00476AFD">
          <w:rPr>
            <w:rFonts w:ascii="Times New Roman" w:hAnsi="Times New Roman"/>
            <w:noProof/>
            <w:sz w:val="24"/>
            <w:szCs w:val="24"/>
          </w:rPr>
          <w:t>2</w:t>
        </w:r>
        <w:r w:rsidRPr="00D24057">
          <w:rPr>
            <w:rFonts w:ascii="Times New Roman" w:hAnsi="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4637"/>
    <w:rsid w:val="00065F6B"/>
    <w:rsid w:val="00073EFD"/>
    <w:rsid w:val="00076ACE"/>
    <w:rsid w:val="00077B4C"/>
    <w:rsid w:val="00082BD7"/>
    <w:rsid w:val="00083521"/>
    <w:rsid w:val="000839DB"/>
    <w:rsid w:val="000A0AF0"/>
    <w:rsid w:val="000A31F5"/>
    <w:rsid w:val="000A4A02"/>
    <w:rsid w:val="000A4E18"/>
    <w:rsid w:val="000A70F6"/>
    <w:rsid w:val="000A7709"/>
    <w:rsid w:val="000B7B24"/>
    <w:rsid w:val="000C0943"/>
    <w:rsid w:val="000C2773"/>
    <w:rsid w:val="000C548D"/>
    <w:rsid w:val="000D331B"/>
    <w:rsid w:val="000D79F8"/>
    <w:rsid w:val="000D7D71"/>
    <w:rsid w:val="000E0F26"/>
    <w:rsid w:val="000E4D3B"/>
    <w:rsid w:val="000E52DE"/>
    <w:rsid w:val="000E5BBE"/>
    <w:rsid w:val="000E7DED"/>
    <w:rsid w:val="001031AD"/>
    <w:rsid w:val="001033C5"/>
    <w:rsid w:val="00113811"/>
    <w:rsid w:val="00125FCD"/>
    <w:rsid w:val="0013512B"/>
    <w:rsid w:val="00145414"/>
    <w:rsid w:val="001454A2"/>
    <w:rsid w:val="00153BDE"/>
    <w:rsid w:val="00153FF5"/>
    <w:rsid w:val="00157760"/>
    <w:rsid w:val="00157E6A"/>
    <w:rsid w:val="001609B6"/>
    <w:rsid w:val="00161F0B"/>
    <w:rsid w:val="0017148D"/>
    <w:rsid w:val="001765A8"/>
    <w:rsid w:val="001804B5"/>
    <w:rsid w:val="00181734"/>
    <w:rsid w:val="00181D9E"/>
    <w:rsid w:val="00182ED0"/>
    <w:rsid w:val="0019238C"/>
    <w:rsid w:val="0019316D"/>
    <w:rsid w:val="00193C7E"/>
    <w:rsid w:val="0019677D"/>
    <w:rsid w:val="001A2D3D"/>
    <w:rsid w:val="001A6659"/>
    <w:rsid w:val="001A7058"/>
    <w:rsid w:val="001B10DD"/>
    <w:rsid w:val="001B37F6"/>
    <w:rsid w:val="001C791E"/>
    <w:rsid w:val="001D0736"/>
    <w:rsid w:val="001D5486"/>
    <w:rsid w:val="001D5943"/>
    <w:rsid w:val="001E69F4"/>
    <w:rsid w:val="001F13C5"/>
    <w:rsid w:val="001F309B"/>
    <w:rsid w:val="001F67FF"/>
    <w:rsid w:val="001F77CF"/>
    <w:rsid w:val="002006F6"/>
    <w:rsid w:val="00202156"/>
    <w:rsid w:val="002032F1"/>
    <w:rsid w:val="00212CCA"/>
    <w:rsid w:val="00214EB6"/>
    <w:rsid w:val="002152DE"/>
    <w:rsid w:val="002262D7"/>
    <w:rsid w:val="00227FE2"/>
    <w:rsid w:val="00231682"/>
    <w:rsid w:val="00232B3E"/>
    <w:rsid w:val="0023434A"/>
    <w:rsid w:val="00235E47"/>
    <w:rsid w:val="00236239"/>
    <w:rsid w:val="0024267F"/>
    <w:rsid w:val="00244CCF"/>
    <w:rsid w:val="00244D07"/>
    <w:rsid w:val="00253FD1"/>
    <w:rsid w:val="002563A7"/>
    <w:rsid w:val="00260F03"/>
    <w:rsid w:val="002614D1"/>
    <w:rsid w:val="00263EA5"/>
    <w:rsid w:val="00282775"/>
    <w:rsid w:val="00284D66"/>
    <w:rsid w:val="00285458"/>
    <w:rsid w:val="00286FC6"/>
    <w:rsid w:val="002961D7"/>
    <w:rsid w:val="002A55B5"/>
    <w:rsid w:val="002A5E0F"/>
    <w:rsid w:val="002B2D2F"/>
    <w:rsid w:val="002B4EB5"/>
    <w:rsid w:val="002B569E"/>
    <w:rsid w:val="002B72E0"/>
    <w:rsid w:val="002D7236"/>
    <w:rsid w:val="002D75D0"/>
    <w:rsid w:val="002E0A26"/>
    <w:rsid w:val="002E3EE1"/>
    <w:rsid w:val="002E55CB"/>
    <w:rsid w:val="002E5C1D"/>
    <w:rsid w:val="002E6EA9"/>
    <w:rsid w:val="002E7FD0"/>
    <w:rsid w:val="002F32C1"/>
    <w:rsid w:val="002F4069"/>
    <w:rsid w:val="002F639C"/>
    <w:rsid w:val="002F73E0"/>
    <w:rsid w:val="0030188F"/>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43C8"/>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7E35"/>
    <w:rsid w:val="0043164A"/>
    <w:rsid w:val="00440014"/>
    <w:rsid w:val="004413A1"/>
    <w:rsid w:val="0044509D"/>
    <w:rsid w:val="00446C76"/>
    <w:rsid w:val="00450BDD"/>
    <w:rsid w:val="00451343"/>
    <w:rsid w:val="00451718"/>
    <w:rsid w:val="004727EE"/>
    <w:rsid w:val="00476AFD"/>
    <w:rsid w:val="00476F4F"/>
    <w:rsid w:val="00477E85"/>
    <w:rsid w:val="0048203C"/>
    <w:rsid w:val="00486BD7"/>
    <w:rsid w:val="00487079"/>
    <w:rsid w:val="00491C27"/>
    <w:rsid w:val="004963C3"/>
    <w:rsid w:val="004A029B"/>
    <w:rsid w:val="004B0CA2"/>
    <w:rsid w:val="004B21DA"/>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5208F"/>
    <w:rsid w:val="006521FF"/>
    <w:rsid w:val="00653957"/>
    <w:rsid w:val="00655A67"/>
    <w:rsid w:val="00660687"/>
    <w:rsid w:val="00661CA3"/>
    <w:rsid w:val="00662681"/>
    <w:rsid w:val="00664538"/>
    <w:rsid w:val="00670035"/>
    <w:rsid w:val="00677344"/>
    <w:rsid w:val="00680D94"/>
    <w:rsid w:val="006817AD"/>
    <w:rsid w:val="006900A6"/>
    <w:rsid w:val="00694406"/>
    <w:rsid w:val="00696464"/>
    <w:rsid w:val="006A0954"/>
    <w:rsid w:val="006A3E06"/>
    <w:rsid w:val="006A6180"/>
    <w:rsid w:val="006C1248"/>
    <w:rsid w:val="006D1D8D"/>
    <w:rsid w:val="006D2628"/>
    <w:rsid w:val="006D2CA1"/>
    <w:rsid w:val="006D443D"/>
    <w:rsid w:val="006D52C3"/>
    <w:rsid w:val="006D7EEF"/>
    <w:rsid w:val="006E2B3E"/>
    <w:rsid w:val="006F5993"/>
    <w:rsid w:val="00705013"/>
    <w:rsid w:val="007110B1"/>
    <w:rsid w:val="00712227"/>
    <w:rsid w:val="007123A8"/>
    <w:rsid w:val="0071646C"/>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62797"/>
    <w:rsid w:val="007628F4"/>
    <w:rsid w:val="00765597"/>
    <w:rsid w:val="0077547C"/>
    <w:rsid w:val="00780DFB"/>
    <w:rsid w:val="00781216"/>
    <w:rsid w:val="007913E6"/>
    <w:rsid w:val="00796751"/>
    <w:rsid w:val="00797BE4"/>
    <w:rsid w:val="00797FDC"/>
    <w:rsid w:val="007B09C7"/>
    <w:rsid w:val="007B1479"/>
    <w:rsid w:val="007B1D19"/>
    <w:rsid w:val="007B396E"/>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7072"/>
    <w:rsid w:val="008334E3"/>
    <w:rsid w:val="00834DCF"/>
    <w:rsid w:val="00840136"/>
    <w:rsid w:val="0084015E"/>
    <w:rsid w:val="00841EEE"/>
    <w:rsid w:val="00843A9A"/>
    <w:rsid w:val="00857A0D"/>
    <w:rsid w:val="008604A4"/>
    <w:rsid w:val="008611F4"/>
    <w:rsid w:val="0086355A"/>
    <w:rsid w:val="0087113C"/>
    <w:rsid w:val="00871F11"/>
    <w:rsid w:val="008725D4"/>
    <w:rsid w:val="00874CD1"/>
    <w:rsid w:val="008770DF"/>
    <w:rsid w:val="00880E49"/>
    <w:rsid w:val="00887B8E"/>
    <w:rsid w:val="00890201"/>
    <w:rsid w:val="00890C8B"/>
    <w:rsid w:val="00896873"/>
    <w:rsid w:val="008B1EA4"/>
    <w:rsid w:val="008B739A"/>
    <w:rsid w:val="008C1B25"/>
    <w:rsid w:val="008C4BA1"/>
    <w:rsid w:val="008D14EC"/>
    <w:rsid w:val="008D5238"/>
    <w:rsid w:val="008E2797"/>
    <w:rsid w:val="008F5B54"/>
    <w:rsid w:val="008F5CF6"/>
    <w:rsid w:val="008F6FA6"/>
    <w:rsid w:val="00901877"/>
    <w:rsid w:val="0090364B"/>
    <w:rsid w:val="009079AC"/>
    <w:rsid w:val="009103B6"/>
    <w:rsid w:val="0091465D"/>
    <w:rsid w:val="009149E2"/>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B0E0E"/>
    <w:rsid w:val="009B6533"/>
    <w:rsid w:val="009C409C"/>
    <w:rsid w:val="009D1B6C"/>
    <w:rsid w:val="009E4E98"/>
    <w:rsid w:val="009E514D"/>
    <w:rsid w:val="00A00578"/>
    <w:rsid w:val="00A04E36"/>
    <w:rsid w:val="00A05B5C"/>
    <w:rsid w:val="00A12D1D"/>
    <w:rsid w:val="00A14DD2"/>
    <w:rsid w:val="00A206B6"/>
    <w:rsid w:val="00A22409"/>
    <w:rsid w:val="00A320CE"/>
    <w:rsid w:val="00A47FCA"/>
    <w:rsid w:val="00A52FC5"/>
    <w:rsid w:val="00A61D6F"/>
    <w:rsid w:val="00A6562E"/>
    <w:rsid w:val="00A65E4E"/>
    <w:rsid w:val="00A66108"/>
    <w:rsid w:val="00A712F0"/>
    <w:rsid w:val="00A756D5"/>
    <w:rsid w:val="00A769D2"/>
    <w:rsid w:val="00A806DB"/>
    <w:rsid w:val="00A847F4"/>
    <w:rsid w:val="00A90B98"/>
    <w:rsid w:val="00A9232F"/>
    <w:rsid w:val="00A9430D"/>
    <w:rsid w:val="00A9517D"/>
    <w:rsid w:val="00A9576B"/>
    <w:rsid w:val="00AA1E72"/>
    <w:rsid w:val="00AB0733"/>
    <w:rsid w:val="00AB16FD"/>
    <w:rsid w:val="00AB64B2"/>
    <w:rsid w:val="00AC3D14"/>
    <w:rsid w:val="00AD6EFD"/>
    <w:rsid w:val="00AE02BF"/>
    <w:rsid w:val="00AE2F9E"/>
    <w:rsid w:val="00AE35FC"/>
    <w:rsid w:val="00AE38C7"/>
    <w:rsid w:val="00AF2C88"/>
    <w:rsid w:val="00AF6107"/>
    <w:rsid w:val="00B01E4C"/>
    <w:rsid w:val="00B02D59"/>
    <w:rsid w:val="00B33FEC"/>
    <w:rsid w:val="00B3524B"/>
    <w:rsid w:val="00B40672"/>
    <w:rsid w:val="00B406EA"/>
    <w:rsid w:val="00B56BBF"/>
    <w:rsid w:val="00B6050F"/>
    <w:rsid w:val="00B6334E"/>
    <w:rsid w:val="00B70A55"/>
    <w:rsid w:val="00B729DE"/>
    <w:rsid w:val="00B74DCC"/>
    <w:rsid w:val="00B75B0E"/>
    <w:rsid w:val="00B82ACC"/>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5D56"/>
    <w:rsid w:val="00C35E2A"/>
    <w:rsid w:val="00C40822"/>
    <w:rsid w:val="00C413E6"/>
    <w:rsid w:val="00C51B11"/>
    <w:rsid w:val="00C55907"/>
    <w:rsid w:val="00C62000"/>
    <w:rsid w:val="00C643C3"/>
    <w:rsid w:val="00C65278"/>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374F"/>
    <w:rsid w:val="00CC37BF"/>
    <w:rsid w:val="00CC61DA"/>
    <w:rsid w:val="00CD53C4"/>
    <w:rsid w:val="00CD6F7C"/>
    <w:rsid w:val="00CE0558"/>
    <w:rsid w:val="00CE103D"/>
    <w:rsid w:val="00CE1BC8"/>
    <w:rsid w:val="00CE3496"/>
    <w:rsid w:val="00CE3C9C"/>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A3F3E"/>
    <w:rsid w:val="00DB1677"/>
    <w:rsid w:val="00DB4C11"/>
    <w:rsid w:val="00DB57DA"/>
    <w:rsid w:val="00DB60F5"/>
    <w:rsid w:val="00DB6ACD"/>
    <w:rsid w:val="00DC12C8"/>
    <w:rsid w:val="00DC46EE"/>
    <w:rsid w:val="00DC6ADD"/>
    <w:rsid w:val="00DD0CE0"/>
    <w:rsid w:val="00DD5FEC"/>
    <w:rsid w:val="00DD7EA5"/>
    <w:rsid w:val="00DE122D"/>
    <w:rsid w:val="00DE2A3D"/>
    <w:rsid w:val="00DE5F7A"/>
    <w:rsid w:val="00DE6115"/>
    <w:rsid w:val="00DE7B6C"/>
    <w:rsid w:val="00DF0E8E"/>
    <w:rsid w:val="00E00E97"/>
    <w:rsid w:val="00E01CEB"/>
    <w:rsid w:val="00E05105"/>
    <w:rsid w:val="00E16CB3"/>
    <w:rsid w:val="00E16FC1"/>
    <w:rsid w:val="00E17C07"/>
    <w:rsid w:val="00E22D47"/>
    <w:rsid w:val="00E26B02"/>
    <w:rsid w:val="00E30AC2"/>
    <w:rsid w:val="00E31BF0"/>
    <w:rsid w:val="00E3265E"/>
    <w:rsid w:val="00E32C85"/>
    <w:rsid w:val="00E3389D"/>
    <w:rsid w:val="00E34CFD"/>
    <w:rsid w:val="00E36265"/>
    <w:rsid w:val="00E43906"/>
    <w:rsid w:val="00E50B17"/>
    <w:rsid w:val="00E5345B"/>
    <w:rsid w:val="00E60DE6"/>
    <w:rsid w:val="00E63F27"/>
    <w:rsid w:val="00E71250"/>
    <w:rsid w:val="00E7368B"/>
    <w:rsid w:val="00E76FF8"/>
    <w:rsid w:val="00E922E9"/>
    <w:rsid w:val="00E934B8"/>
    <w:rsid w:val="00E94310"/>
    <w:rsid w:val="00E94D1A"/>
    <w:rsid w:val="00EB072E"/>
    <w:rsid w:val="00EB1BF1"/>
    <w:rsid w:val="00EB2A03"/>
    <w:rsid w:val="00EC0060"/>
    <w:rsid w:val="00EC0425"/>
    <w:rsid w:val="00EC1CDC"/>
    <w:rsid w:val="00EC1E38"/>
    <w:rsid w:val="00EC3935"/>
    <w:rsid w:val="00EC5244"/>
    <w:rsid w:val="00EE030C"/>
    <w:rsid w:val="00EE0A8A"/>
    <w:rsid w:val="00EE12B3"/>
    <w:rsid w:val="00EE2182"/>
    <w:rsid w:val="00EE2511"/>
    <w:rsid w:val="00EE276E"/>
    <w:rsid w:val="00EE483C"/>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97768"/>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85E5F-77FE-4946-A3E7-6FCF46486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1</TotalTime>
  <Pages>3</Pages>
  <Words>342</Words>
  <Characters>1950</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2288</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2023-09-18T14:22:00Z</cp:lastPrinted>
  <dcterms:created xsi:type="dcterms:W3CDTF">2026-05-26T13:48:00Z</dcterms:created>
  <dcterms:modified xsi:type="dcterms:W3CDTF">2026-05-26T13:48:00Z</dcterms:modified>
</cp:coreProperties>
</file>