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-233202</wp:posOffset>
                </wp:positionH>
                <wp:positionV relativeFrom="paragraph">
                  <wp:posOffset>-80505</wp:posOffset>
                </wp:positionV>
                <wp:extent cx="2990850" cy="2945081"/>
                <wp:effectExtent l="0" t="0" r="0" b="825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945081"/>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0913C8"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28</w:t>
                            </w:r>
                            <w:r w:rsidR="008C2685">
                              <w:rPr>
                                <w:rFonts w:ascii="Times New Roman" w:hAnsi="Times New Roman"/>
                                <w:b/>
                                <w:sz w:val="24"/>
                                <w:szCs w:val="24"/>
                                <w:u w:val="single"/>
                              </w:rPr>
                              <w:t>.0</w:t>
                            </w:r>
                            <w:r w:rsidR="00FF1558" w:rsidRPr="00FF1558">
                              <w:rPr>
                                <w:rFonts w:ascii="Times New Roman" w:hAnsi="Times New Roman"/>
                                <w:b/>
                                <w:sz w:val="24"/>
                                <w:szCs w:val="24"/>
                                <w:u w:val="single"/>
                              </w:rPr>
                              <w:t>5.2026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0" w:name="_GoBack"/>
                            <w:r w:rsidRPr="000913C8">
                              <w:rPr>
                                <w:rFonts w:ascii="Times New Roman" w:hAnsi="Times New Roman"/>
                                <w:b/>
                                <w:sz w:val="24"/>
                                <w:szCs w:val="24"/>
                                <w:u w:val="single"/>
                              </w:rPr>
                              <w:t>14151947</w:t>
                            </w:r>
                            <w:bookmarkEnd w:id="0"/>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35pt;margin-top:-6.35pt;width:235.5pt;height:231.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0913C8"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28</w:t>
                      </w:r>
                      <w:r w:rsidR="008C2685">
                        <w:rPr>
                          <w:rFonts w:ascii="Times New Roman" w:hAnsi="Times New Roman"/>
                          <w:b/>
                          <w:sz w:val="24"/>
                          <w:szCs w:val="24"/>
                          <w:u w:val="single"/>
                        </w:rPr>
                        <w:t>.0</w:t>
                      </w:r>
                      <w:r w:rsidR="00FF1558" w:rsidRPr="00FF1558">
                        <w:rPr>
                          <w:rFonts w:ascii="Times New Roman" w:hAnsi="Times New Roman"/>
                          <w:b/>
                          <w:sz w:val="24"/>
                          <w:szCs w:val="24"/>
                          <w:u w:val="single"/>
                        </w:rPr>
                        <w:t>5.2026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1" w:name="_GoBack"/>
                      <w:r w:rsidRPr="000913C8">
                        <w:rPr>
                          <w:rFonts w:ascii="Times New Roman" w:hAnsi="Times New Roman"/>
                          <w:b/>
                          <w:sz w:val="24"/>
                          <w:szCs w:val="24"/>
                          <w:u w:val="single"/>
                        </w:rPr>
                        <w:t>14151947</w:t>
                      </w:r>
                      <w:bookmarkEnd w:id="1"/>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E32C85">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5081</wp:posOffset>
                </wp:positionV>
                <wp:extent cx="3257550" cy="1352550"/>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1352550"/>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Собственнику</w:t>
                            </w:r>
                          </w:p>
                          <w:p w:rsid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4pt;width:256.5pt;height:10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Собственнику</w:t>
                      </w:r>
                    </w:p>
                    <w:p w:rsid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FF1558"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0913C8">
        <w:rPr>
          <w:rFonts w:ascii="Times New Roman" w:hAnsi="Times New Roman"/>
          <w:b/>
          <w:sz w:val="26"/>
          <w:szCs w:val="26"/>
        </w:rPr>
        <w:t>"27</w:t>
      </w:r>
      <w:r w:rsidR="00FF1558" w:rsidRPr="00FF1558">
        <w:rPr>
          <w:rFonts w:ascii="Times New Roman" w:hAnsi="Times New Roman"/>
          <w:b/>
          <w:sz w:val="26"/>
          <w:szCs w:val="26"/>
        </w:rPr>
        <w:t xml:space="preserve">" </w:t>
      </w:r>
      <w:r w:rsidR="00FF1558" w:rsidRPr="00FF1558">
        <w:rPr>
          <w:rFonts w:ascii="Times New Roman" w:hAnsi="Times New Roman"/>
          <w:b/>
          <w:sz w:val="26"/>
          <w:szCs w:val="26"/>
        </w:rPr>
        <w:t xml:space="preserve">Мая </w:t>
      </w:r>
      <w:r w:rsidR="00FF1558" w:rsidRPr="00FF1558">
        <w:rPr>
          <w:rFonts w:ascii="Times New Roman" w:hAnsi="Times New Roman"/>
          <w:b/>
          <w:sz w:val="26"/>
          <w:szCs w:val="26"/>
        </w:rPr>
        <w:t>20</w:t>
      </w:r>
      <w:r w:rsidR="00FF1558" w:rsidRPr="00FF1558">
        <w:rPr>
          <w:rFonts w:ascii="Times New Roman" w:hAnsi="Times New Roman"/>
          <w:b/>
          <w:sz w:val="26"/>
          <w:szCs w:val="26"/>
        </w:rPr>
        <w:t xml:space="preserve">26 </w:t>
      </w:r>
      <w:r w:rsidR="00FF1558" w:rsidRPr="00FF1558">
        <w:rPr>
          <w:rFonts w:ascii="Times New Roman" w:hAnsi="Times New Roman"/>
          <w:b/>
          <w:sz w:val="26"/>
          <w:szCs w:val="26"/>
        </w:rPr>
        <w:t>года №</w:t>
      </w:r>
      <w:r w:rsidR="00FF1558" w:rsidRPr="00FF1558">
        <w:rPr>
          <w:rFonts w:ascii="Times New Roman" w:hAnsi="Times New Roman"/>
          <w:b/>
          <w:sz w:val="26"/>
          <w:szCs w:val="26"/>
        </w:rPr>
        <w:t xml:space="preserve"> </w:t>
      </w:r>
      <w:r w:rsidR="000913C8" w:rsidRPr="000913C8">
        <w:rPr>
          <w:rFonts w:ascii="Times New Roman" w:hAnsi="Times New Roman"/>
          <w:b/>
          <w:sz w:val="26"/>
          <w:szCs w:val="26"/>
        </w:rPr>
        <w:t>14151947</w:t>
      </w:r>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E06D1B">
        <w:rPr>
          <w:rFonts w:ascii="Times New Roman" w:hAnsi="Times New Roman"/>
          <w:sz w:val="26"/>
          <w:szCs w:val="26"/>
        </w:rPr>
        <w:t>:</w:t>
      </w:r>
      <w:r w:rsidRPr="0011603E">
        <w:rPr>
          <w:rFonts w:ascii="Times New Roman" w:hAnsi="Times New Roman"/>
          <w:sz w:val="26"/>
          <w:szCs w:val="26"/>
        </w:rPr>
        <w:t xml:space="preserve"> </w:t>
      </w:r>
      <w:r w:rsidR="002333BC" w:rsidRPr="002333BC">
        <w:rPr>
          <w:rFonts w:ascii="Times New Roman" w:hAnsi="Times New Roman"/>
          <w:b/>
          <w:sz w:val="26"/>
          <w:szCs w:val="26"/>
          <w:u w:val="single"/>
        </w:rPr>
        <w:t xml:space="preserve">Московская область, </w:t>
      </w:r>
      <w:r w:rsidR="000913C8" w:rsidRPr="000913C8">
        <w:rPr>
          <w:rFonts w:ascii="Times New Roman" w:hAnsi="Times New Roman"/>
          <w:b/>
          <w:sz w:val="26"/>
          <w:szCs w:val="26"/>
          <w:u w:val="single"/>
        </w:rPr>
        <w:t>Московская область, Одинцово, Рябиновая улица, 7</w:t>
      </w:r>
      <w:r w:rsidR="00FF1558" w:rsidRPr="00FF1558">
        <w:rPr>
          <w:rFonts w:ascii="Times New Roman" w:hAnsi="Times New Roman"/>
          <w:sz w:val="26"/>
          <w:szCs w:val="26"/>
        </w:rPr>
        <w:t>, одно из следующих действий:</w:t>
      </w:r>
    </w:p>
    <w:p w:rsidR="00FF1558" w:rsidRPr="00FF1558"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p>
    <w:p w:rsidR="00FF1558" w:rsidRPr="00FF1558"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w:t>
      </w:r>
    </w:p>
    <w:p w:rsidR="00FF1558" w:rsidRPr="00E90B0F" w:rsidRDefault="0011603E" w:rsidP="00FF1558">
      <w:pPr>
        <w:spacing w:after="0" w:line="228" w:lineRule="auto"/>
        <w:jc w:val="both"/>
        <w:rPr>
          <w:rFonts w:ascii="Times New Roman" w:hAnsi="Times New Roman"/>
          <w:b/>
          <w:sz w:val="26"/>
          <w:szCs w:val="26"/>
        </w:rPr>
      </w:pPr>
      <w:r>
        <w:rPr>
          <w:rFonts w:ascii="Times New Roman" w:hAnsi="Times New Roman"/>
          <w:sz w:val="26"/>
          <w:szCs w:val="26"/>
        </w:rPr>
        <w:t xml:space="preserve">    </w:t>
      </w:r>
      <w:r w:rsidR="00FF1558" w:rsidRPr="00FF1558">
        <w:rPr>
          <w:rFonts w:ascii="Times New Roman" w:hAnsi="Times New Roman"/>
          <w:sz w:val="26"/>
          <w:szCs w:val="26"/>
        </w:rPr>
        <w:t>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Default="00476AFD" w:rsidP="0011603E">
      <w:pPr>
        <w:pStyle w:val="ab"/>
        <w:spacing w:line="228" w:lineRule="auto"/>
        <w:ind w:left="708"/>
        <w:jc w:val="right"/>
        <w:rPr>
          <w:noProof/>
          <w:lang w:eastAsia="ru-RU"/>
        </w:rPr>
      </w:pPr>
      <w:r w:rsidRPr="00476AFD">
        <w:rPr>
          <w:noProof/>
          <w:lang w:eastAsia="ru-RU"/>
        </w:rPr>
        <w:t xml:space="preserve"> </w:t>
      </w:r>
      <w:r w:rsidR="0011603E">
        <w:rPr>
          <w:noProof/>
          <w:lang w:eastAsia="ru-RU"/>
        </w:rPr>
        <w:t xml:space="preserve">Управление благоустройства </w:t>
      </w:r>
    </w:p>
    <w:p w:rsidR="0011603E" w:rsidRDefault="0011603E" w:rsidP="0011603E">
      <w:pPr>
        <w:pStyle w:val="ab"/>
        <w:spacing w:line="228" w:lineRule="auto"/>
        <w:ind w:left="708"/>
        <w:jc w:val="right"/>
        <w:rPr>
          <w:noProof/>
          <w:lang w:eastAsia="ru-RU"/>
        </w:rPr>
      </w:pPr>
      <w:r>
        <w:rPr>
          <w:noProof/>
          <w:lang w:eastAsia="ru-RU"/>
        </w:rPr>
        <w:t xml:space="preserve">Администрации Одинцовского </w:t>
      </w:r>
    </w:p>
    <w:p w:rsidR="006D2628" w:rsidRDefault="0011603E" w:rsidP="0011603E">
      <w:pPr>
        <w:pStyle w:val="ab"/>
        <w:spacing w:line="228" w:lineRule="auto"/>
        <w:ind w:left="708"/>
        <w:jc w:val="right"/>
        <w:rPr>
          <w:noProof/>
          <w:lang w:eastAsia="ru-RU"/>
        </w:rPr>
      </w:pPr>
      <w:r>
        <w:rPr>
          <w:noProof/>
          <w:lang w:eastAsia="ru-RU"/>
        </w:rPr>
        <w:t>городского округа Московской области</w:t>
      </w:r>
    </w:p>
    <w:p w:rsidR="002333BC" w:rsidRPr="00671DF2" w:rsidRDefault="00A958C7" w:rsidP="00E90B0F">
      <w:pPr>
        <w:pStyle w:val="ab"/>
        <w:spacing w:line="228" w:lineRule="auto"/>
        <w:rPr>
          <w:noProof/>
          <w:lang w:eastAsia="ru-RU"/>
        </w:rPr>
      </w:pPr>
      <w:r w:rsidRPr="00A958C7">
        <w:rPr>
          <w:noProof/>
          <w:lang w:eastAsia="ru-RU"/>
        </w:rPr>
        <w:lastRenderedPageBreak/>
        <w:t xml:space="preserve"> </w:t>
      </w:r>
      <w:r w:rsidR="000913C8">
        <w:rPr>
          <w:noProof/>
          <w:lang w:eastAsia="ru-RU"/>
        </w:rPr>
        <w:drawing>
          <wp:inline distT="0" distB="0" distL="0" distR="0" wp14:anchorId="2065DDF2" wp14:editId="3C068CD1">
            <wp:extent cx="6086902" cy="7096760"/>
            <wp:effectExtent l="0" t="0" r="9525"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9314" cy="7099572"/>
                    </a:xfrm>
                    <a:prstGeom prst="rect">
                      <a:avLst/>
                    </a:prstGeom>
                  </pic:spPr>
                </pic:pic>
              </a:graphicData>
            </a:graphic>
          </wp:inline>
        </w:drawing>
      </w:r>
    </w:p>
    <w:sectPr w:rsidR="002333BC" w:rsidRPr="00671DF2" w:rsidSect="00671DF2">
      <w:headerReference w:type="default" r:id="rId12"/>
      <w:pgSz w:w="11906" w:h="16838"/>
      <w:pgMar w:top="284" w:right="707" w:bottom="426"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43C" w:rsidRDefault="00CD143C" w:rsidP="000A31F5">
      <w:pPr>
        <w:spacing w:after="0" w:line="240" w:lineRule="auto"/>
      </w:pPr>
      <w:r>
        <w:separator/>
      </w:r>
    </w:p>
  </w:endnote>
  <w:endnote w:type="continuationSeparator" w:id="0">
    <w:p w:rsidR="00CD143C" w:rsidRDefault="00CD143C"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43C" w:rsidRDefault="00CD143C" w:rsidP="000A31F5">
      <w:pPr>
        <w:spacing w:after="0" w:line="240" w:lineRule="auto"/>
      </w:pPr>
      <w:r>
        <w:separator/>
      </w:r>
    </w:p>
  </w:footnote>
  <w:footnote w:type="continuationSeparator" w:id="0">
    <w:p w:rsidR="00CD143C" w:rsidRDefault="00CD143C"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7911"/>
      <w:docPartObj>
        <w:docPartGallery w:val="Page Numbers (Top of Page)"/>
        <w:docPartUnique/>
      </w:docPartObj>
    </w:sdtPr>
    <w:sdtEndPr>
      <w:rPr>
        <w:rFonts w:ascii="Times New Roman" w:hAnsi="Times New Roman"/>
        <w:sz w:val="24"/>
        <w:szCs w:val="24"/>
      </w:rPr>
    </w:sdtEndPr>
    <w:sdtContent>
      <w:p w:rsidR="00D24057" w:rsidRPr="00D24057" w:rsidRDefault="00D24057" w:rsidP="00D24057">
        <w:pPr>
          <w:pStyle w:val="a6"/>
          <w:jc w:val="center"/>
          <w:rPr>
            <w:rFonts w:ascii="Times New Roman" w:hAnsi="Times New Roman"/>
            <w:sz w:val="24"/>
            <w:szCs w:val="24"/>
          </w:rPr>
        </w:pPr>
        <w:r w:rsidRPr="00D24057">
          <w:rPr>
            <w:rFonts w:ascii="Times New Roman" w:hAnsi="Times New Roman"/>
            <w:sz w:val="24"/>
            <w:szCs w:val="24"/>
          </w:rPr>
          <w:fldChar w:fldCharType="begin"/>
        </w:r>
        <w:r w:rsidRPr="00D24057">
          <w:rPr>
            <w:rFonts w:ascii="Times New Roman" w:hAnsi="Times New Roman"/>
            <w:sz w:val="24"/>
            <w:szCs w:val="24"/>
          </w:rPr>
          <w:instrText>PAGE   \* MERGEFORMAT</w:instrText>
        </w:r>
        <w:r w:rsidRPr="00D24057">
          <w:rPr>
            <w:rFonts w:ascii="Times New Roman" w:hAnsi="Times New Roman"/>
            <w:sz w:val="24"/>
            <w:szCs w:val="24"/>
          </w:rPr>
          <w:fldChar w:fldCharType="separate"/>
        </w:r>
        <w:r w:rsidR="00671DF2">
          <w:rPr>
            <w:rFonts w:ascii="Times New Roman" w:hAnsi="Times New Roman"/>
            <w:noProof/>
            <w:sz w:val="24"/>
            <w:szCs w:val="24"/>
          </w:rPr>
          <w:t>2</w:t>
        </w:r>
        <w:r w:rsidRPr="00D24057">
          <w:rPr>
            <w:rFonts w:ascii="Times New Roman" w:hAnsi="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4637"/>
    <w:rsid w:val="00065F6B"/>
    <w:rsid w:val="00073EFD"/>
    <w:rsid w:val="00076ACE"/>
    <w:rsid w:val="00077B4C"/>
    <w:rsid w:val="00082BD7"/>
    <w:rsid w:val="00083521"/>
    <w:rsid w:val="000839DB"/>
    <w:rsid w:val="000913C8"/>
    <w:rsid w:val="000A0AF0"/>
    <w:rsid w:val="000A31F5"/>
    <w:rsid w:val="000A4A02"/>
    <w:rsid w:val="000A4E18"/>
    <w:rsid w:val="000A70F6"/>
    <w:rsid w:val="000A7709"/>
    <w:rsid w:val="000B7B24"/>
    <w:rsid w:val="000C0943"/>
    <w:rsid w:val="000C2773"/>
    <w:rsid w:val="000C548D"/>
    <w:rsid w:val="000D331B"/>
    <w:rsid w:val="000D79F8"/>
    <w:rsid w:val="000D7D71"/>
    <w:rsid w:val="000E0F26"/>
    <w:rsid w:val="000E4D3B"/>
    <w:rsid w:val="000E52DE"/>
    <w:rsid w:val="000E5BBE"/>
    <w:rsid w:val="000E7DED"/>
    <w:rsid w:val="001031AD"/>
    <w:rsid w:val="001033C5"/>
    <w:rsid w:val="00113811"/>
    <w:rsid w:val="0011603E"/>
    <w:rsid w:val="00125FCD"/>
    <w:rsid w:val="0013512B"/>
    <w:rsid w:val="00145414"/>
    <w:rsid w:val="001454A2"/>
    <w:rsid w:val="00153BDE"/>
    <w:rsid w:val="00153FF5"/>
    <w:rsid w:val="00157760"/>
    <w:rsid w:val="00157E6A"/>
    <w:rsid w:val="001609B6"/>
    <w:rsid w:val="00161F0B"/>
    <w:rsid w:val="0017148D"/>
    <w:rsid w:val="001765A8"/>
    <w:rsid w:val="001804B5"/>
    <w:rsid w:val="00181734"/>
    <w:rsid w:val="00181D9E"/>
    <w:rsid w:val="00182ED0"/>
    <w:rsid w:val="0019238C"/>
    <w:rsid w:val="0019316D"/>
    <w:rsid w:val="00193C7E"/>
    <w:rsid w:val="0019677D"/>
    <w:rsid w:val="001A2D3D"/>
    <w:rsid w:val="001A6659"/>
    <w:rsid w:val="001A7058"/>
    <w:rsid w:val="001B10DD"/>
    <w:rsid w:val="001B37F6"/>
    <w:rsid w:val="001C791E"/>
    <w:rsid w:val="001D0736"/>
    <w:rsid w:val="001D5486"/>
    <w:rsid w:val="001D5943"/>
    <w:rsid w:val="001E69F4"/>
    <w:rsid w:val="001F13C5"/>
    <w:rsid w:val="001F309B"/>
    <w:rsid w:val="001F67FF"/>
    <w:rsid w:val="001F77CF"/>
    <w:rsid w:val="002006F6"/>
    <w:rsid w:val="00202156"/>
    <w:rsid w:val="002032F1"/>
    <w:rsid w:val="00212CCA"/>
    <w:rsid w:val="00214EB6"/>
    <w:rsid w:val="002152DE"/>
    <w:rsid w:val="002262D7"/>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C1D0D"/>
    <w:rsid w:val="003C30EB"/>
    <w:rsid w:val="003C43C8"/>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7E35"/>
    <w:rsid w:val="0043164A"/>
    <w:rsid w:val="00440014"/>
    <w:rsid w:val="004413A1"/>
    <w:rsid w:val="0044509D"/>
    <w:rsid w:val="00446C76"/>
    <w:rsid w:val="00450BDD"/>
    <w:rsid w:val="00451343"/>
    <w:rsid w:val="00451718"/>
    <w:rsid w:val="004727EE"/>
    <w:rsid w:val="00476AFD"/>
    <w:rsid w:val="00476F4F"/>
    <w:rsid w:val="00477E85"/>
    <w:rsid w:val="0048203C"/>
    <w:rsid w:val="00486BD7"/>
    <w:rsid w:val="00487079"/>
    <w:rsid w:val="00491C27"/>
    <w:rsid w:val="004963C3"/>
    <w:rsid w:val="004A029B"/>
    <w:rsid w:val="004B0CA2"/>
    <w:rsid w:val="004B21DA"/>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E06"/>
    <w:rsid w:val="006A6180"/>
    <w:rsid w:val="006C1248"/>
    <w:rsid w:val="006D1D8D"/>
    <w:rsid w:val="006D2628"/>
    <w:rsid w:val="006D2CA1"/>
    <w:rsid w:val="006D443D"/>
    <w:rsid w:val="006D52C3"/>
    <w:rsid w:val="006D7EEF"/>
    <w:rsid w:val="006E2B3E"/>
    <w:rsid w:val="006F5993"/>
    <w:rsid w:val="00705013"/>
    <w:rsid w:val="007110B1"/>
    <w:rsid w:val="00712227"/>
    <w:rsid w:val="007123A8"/>
    <w:rsid w:val="0071646C"/>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7547C"/>
    <w:rsid w:val="00780DFB"/>
    <w:rsid w:val="00781216"/>
    <w:rsid w:val="007913E6"/>
    <w:rsid w:val="00796751"/>
    <w:rsid w:val="00797BE4"/>
    <w:rsid w:val="00797FDC"/>
    <w:rsid w:val="007B09C7"/>
    <w:rsid w:val="007B1479"/>
    <w:rsid w:val="007B1D19"/>
    <w:rsid w:val="007B396E"/>
    <w:rsid w:val="007B3E3C"/>
    <w:rsid w:val="007C0034"/>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57A0D"/>
    <w:rsid w:val="008604A4"/>
    <w:rsid w:val="008611F4"/>
    <w:rsid w:val="0086355A"/>
    <w:rsid w:val="0087113C"/>
    <w:rsid w:val="00871F11"/>
    <w:rsid w:val="008725D4"/>
    <w:rsid w:val="00874CD1"/>
    <w:rsid w:val="008770DF"/>
    <w:rsid w:val="00880E49"/>
    <w:rsid w:val="00887B8E"/>
    <w:rsid w:val="00890201"/>
    <w:rsid w:val="00890C8B"/>
    <w:rsid w:val="00896873"/>
    <w:rsid w:val="00897960"/>
    <w:rsid w:val="008B1EA4"/>
    <w:rsid w:val="008B739A"/>
    <w:rsid w:val="008C1B25"/>
    <w:rsid w:val="008C2685"/>
    <w:rsid w:val="008C4BA1"/>
    <w:rsid w:val="008D0954"/>
    <w:rsid w:val="008D14EC"/>
    <w:rsid w:val="008D5238"/>
    <w:rsid w:val="008E2797"/>
    <w:rsid w:val="008F5B54"/>
    <w:rsid w:val="008F5CF6"/>
    <w:rsid w:val="008F6FA6"/>
    <w:rsid w:val="00901877"/>
    <w:rsid w:val="0090364B"/>
    <w:rsid w:val="009079AC"/>
    <w:rsid w:val="009103B6"/>
    <w:rsid w:val="0091465D"/>
    <w:rsid w:val="009149E2"/>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68F1"/>
    <w:rsid w:val="00966BEE"/>
    <w:rsid w:val="009676BE"/>
    <w:rsid w:val="00973284"/>
    <w:rsid w:val="00976909"/>
    <w:rsid w:val="00976E2C"/>
    <w:rsid w:val="0097710B"/>
    <w:rsid w:val="0098077C"/>
    <w:rsid w:val="00980A23"/>
    <w:rsid w:val="00982417"/>
    <w:rsid w:val="0098676D"/>
    <w:rsid w:val="009902E1"/>
    <w:rsid w:val="00990F61"/>
    <w:rsid w:val="00992943"/>
    <w:rsid w:val="009967CB"/>
    <w:rsid w:val="009B0E0E"/>
    <w:rsid w:val="009B6533"/>
    <w:rsid w:val="009C409C"/>
    <w:rsid w:val="009D1B6C"/>
    <w:rsid w:val="009E4E98"/>
    <w:rsid w:val="009E514D"/>
    <w:rsid w:val="00A00578"/>
    <w:rsid w:val="00A04E36"/>
    <w:rsid w:val="00A05B5C"/>
    <w:rsid w:val="00A12D1D"/>
    <w:rsid w:val="00A14DD2"/>
    <w:rsid w:val="00A206B6"/>
    <w:rsid w:val="00A22409"/>
    <w:rsid w:val="00A320CE"/>
    <w:rsid w:val="00A47FCA"/>
    <w:rsid w:val="00A52FC5"/>
    <w:rsid w:val="00A61D6F"/>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C88"/>
    <w:rsid w:val="00AF6107"/>
    <w:rsid w:val="00B01E4C"/>
    <w:rsid w:val="00B02D59"/>
    <w:rsid w:val="00B33FEC"/>
    <w:rsid w:val="00B3524B"/>
    <w:rsid w:val="00B40672"/>
    <w:rsid w:val="00B406EA"/>
    <w:rsid w:val="00B56BBF"/>
    <w:rsid w:val="00B6050F"/>
    <w:rsid w:val="00B6334E"/>
    <w:rsid w:val="00B70A55"/>
    <w:rsid w:val="00B729DE"/>
    <w:rsid w:val="00B74DCC"/>
    <w:rsid w:val="00B75B0E"/>
    <w:rsid w:val="00B82ACC"/>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19DA"/>
    <w:rsid w:val="00C0365B"/>
    <w:rsid w:val="00C06F8A"/>
    <w:rsid w:val="00C1307F"/>
    <w:rsid w:val="00C13D4A"/>
    <w:rsid w:val="00C170AA"/>
    <w:rsid w:val="00C2070C"/>
    <w:rsid w:val="00C23A51"/>
    <w:rsid w:val="00C24812"/>
    <w:rsid w:val="00C35D56"/>
    <w:rsid w:val="00C35E2A"/>
    <w:rsid w:val="00C40822"/>
    <w:rsid w:val="00C413E6"/>
    <w:rsid w:val="00C51B11"/>
    <w:rsid w:val="00C55907"/>
    <w:rsid w:val="00C57757"/>
    <w:rsid w:val="00C62000"/>
    <w:rsid w:val="00C643C3"/>
    <w:rsid w:val="00C65278"/>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374F"/>
    <w:rsid w:val="00CC37BF"/>
    <w:rsid w:val="00CC61DA"/>
    <w:rsid w:val="00CD143C"/>
    <w:rsid w:val="00CD53C4"/>
    <w:rsid w:val="00CD6F7C"/>
    <w:rsid w:val="00CE0558"/>
    <w:rsid w:val="00CE103D"/>
    <w:rsid w:val="00CE1BC8"/>
    <w:rsid w:val="00CE3496"/>
    <w:rsid w:val="00CE3C9C"/>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A3F3E"/>
    <w:rsid w:val="00DB1677"/>
    <w:rsid w:val="00DB4C11"/>
    <w:rsid w:val="00DB57DA"/>
    <w:rsid w:val="00DB60F5"/>
    <w:rsid w:val="00DB6ACD"/>
    <w:rsid w:val="00DC12C8"/>
    <w:rsid w:val="00DC4470"/>
    <w:rsid w:val="00DC46EE"/>
    <w:rsid w:val="00DC6ADD"/>
    <w:rsid w:val="00DD0CE0"/>
    <w:rsid w:val="00DD5FEC"/>
    <w:rsid w:val="00DD7EA5"/>
    <w:rsid w:val="00DE122D"/>
    <w:rsid w:val="00DE2A3D"/>
    <w:rsid w:val="00DE5F7A"/>
    <w:rsid w:val="00DE6115"/>
    <w:rsid w:val="00DE7B6C"/>
    <w:rsid w:val="00DF0E8E"/>
    <w:rsid w:val="00E00E97"/>
    <w:rsid w:val="00E01CEB"/>
    <w:rsid w:val="00E05105"/>
    <w:rsid w:val="00E06D1B"/>
    <w:rsid w:val="00E16CB3"/>
    <w:rsid w:val="00E16FC1"/>
    <w:rsid w:val="00E17C07"/>
    <w:rsid w:val="00E22D47"/>
    <w:rsid w:val="00E26B02"/>
    <w:rsid w:val="00E30AC2"/>
    <w:rsid w:val="00E31BF0"/>
    <w:rsid w:val="00E3265E"/>
    <w:rsid w:val="00E32C85"/>
    <w:rsid w:val="00E3389D"/>
    <w:rsid w:val="00E34CFD"/>
    <w:rsid w:val="00E36265"/>
    <w:rsid w:val="00E43906"/>
    <w:rsid w:val="00E5345B"/>
    <w:rsid w:val="00E60DE6"/>
    <w:rsid w:val="00E63F27"/>
    <w:rsid w:val="00E71250"/>
    <w:rsid w:val="00E7368B"/>
    <w:rsid w:val="00E76FF8"/>
    <w:rsid w:val="00E90B0F"/>
    <w:rsid w:val="00E922E9"/>
    <w:rsid w:val="00E934B8"/>
    <w:rsid w:val="00E94310"/>
    <w:rsid w:val="00E94D1A"/>
    <w:rsid w:val="00EB072E"/>
    <w:rsid w:val="00EB1BF1"/>
    <w:rsid w:val="00EB2A03"/>
    <w:rsid w:val="00EC0060"/>
    <w:rsid w:val="00EC0425"/>
    <w:rsid w:val="00EC1CDC"/>
    <w:rsid w:val="00EC1E38"/>
    <w:rsid w:val="00EC3935"/>
    <w:rsid w:val="00EC5244"/>
    <w:rsid w:val="00EE030C"/>
    <w:rsid w:val="00EE0A8A"/>
    <w:rsid w:val="00EE12B3"/>
    <w:rsid w:val="00EE2182"/>
    <w:rsid w:val="00EE2511"/>
    <w:rsid w:val="00EE276E"/>
    <w:rsid w:val="00EE483C"/>
    <w:rsid w:val="00EE7989"/>
    <w:rsid w:val="00EF580B"/>
    <w:rsid w:val="00EF63E5"/>
    <w:rsid w:val="00F02F21"/>
    <w:rsid w:val="00F0595E"/>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97768"/>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93E03-0365-4FF8-A6CE-570761B88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0</TotalTime>
  <Pages>2</Pages>
  <Words>374</Words>
  <Characters>2133</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2502</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2026-05-27T08:15:00Z</cp:lastPrinted>
  <dcterms:created xsi:type="dcterms:W3CDTF">2026-05-28T08:20:00Z</dcterms:created>
  <dcterms:modified xsi:type="dcterms:W3CDTF">2026-05-28T08:20:00Z</dcterms:modified>
</cp:coreProperties>
</file>