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B82C06" w:rsidRPr="00B82C06">
                              <w:rPr>
                                <w:rFonts w:ascii="Times New Roman" w:hAnsi="Times New Roman"/>
                                <w:b/>
                                <w:sz w:val="24"/>
                                <w:szCs w:val="24"/>
                                <w:u w:val="single"/>
                              </w:rPr>
                              <w:t>14216683</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B82C06" w:rsidRPr="00B82C06">
                        <w:rPr>
                          <w:rFonts w:ascii="Times New Roman" w:hAnsi="Times New Roman"/>
                          <w:b/>
                          <w:sz w:val="24"/>
                          <w:szCs w:val="24"/>
                          <w:u w:val="single"/>
                        </w:rPr>
                        <w:t>14216683</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5A3775">
        <w:rPr>
          <w:rFonts w:ascii="Times New Roman" w:hAnsi="Times New Roman"/>
          <w:b/>
          <w:sz w:val="26"/>
          <w:szCs w:val="26"/>
        </w:rPr>
        <w:t>"11</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B82C06" w:rsidRPr="00B82C06">
        <w:rPr>
          <w:rFonts w:ascii="Times New Roman" w:hAnsi="Times New Roman"/>
          <w:b/>
          <w:sz w:val="26"/>
          <w:szCs w:val="26"/>
        </w:rPr>
        <w:t>14216683</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F106CF" w:rsidRPr="00F106CF">
        <w:rPr>
          <w:rFonts w:ascii="Times New Roman" w:hAnsi="Times New Roman"/>
          <w:b/>
          <w:sz w:val="26"/>
          <w:szCs w:val="26"/>
        </w:rPr>
        <w:t xml:space="preserve"> </w:t>
      </w:r>
      <w:r w:rsidR="00B82C06" w:rsidRPr="00B82C06">
        <w:rPr>
          <w:rFonts w:ascii="Times New Roman" w:hAnsi="Times New Roman"/>
          <w:b/>
          <w:sz w:val="26"/>
          <w:szCs w:val="26"/>
        </w:rPr>
        <w:t xml:space="preserve"> Московская область, Одинцово, Вокзальная улица, 3А</w:t>
      </w:r>
      <w:r w:rsidR="00EC7F36" w:rsidRPr="00EC7F36">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B82C06" w:rsidRDefault="007A0F3D" w:rsidP="00EB5B3A">
      <w:pPr>
        <w:pStyle w:val="ab"/>
        <w:spacing w:line="228" w:lineRule="auto"/>
        <w:rPr>
          <w:noProof/>
          <w:lang w:eastAsia="ru-RU"/>
        </w:rPr>
      </w:pPr>
      <w:r w:rsidRPr="007A0F3D">
        <w:rPr>
          <w:noProof/>
          <w:lang w:eastAsia="ru-RU"/>
        </w:rPr>
        <w:t xml:space="preserve">  </w:t>
      </w:r>
      <w:r w:rsidR="00DA0BD5" w:rsidRPr="00DA0BD5">
        <w:rPr>
          <w:noProof/>
          <w:lang w:eastAsia="ru-RU"/>
        </w:rPr>
        <w:t xml:space="preserve">     </w:t>
      </w:r>
    </w:p>
    <w:p w:rsidR="00CC1AA3" w:rsidRPr="000657FD" w:rsidRDefault="00B82C06" w:rsidP="00EB5B3A">
      <w:pPr>
        <w:pStyle w:val="ab"/>
        <w:spacing w:line="228" w:lineRule="auto"/>
        <w:rPr>
          <w:noProof/>
          <w:lang w:eastAsia="ru-RU"/>
        </w:rPr>
      </w:pPr>
      <w:r>
        <w:rPr>
          <w:noProof/>
          <w:lang w:eastAsia="ru-RU"/>
        </w:rPr>
        <w:lastRenderedPageBreak/>
        <w:drawing>
          <wp:inline distT="0" distB="0" distL="0" distR="0" wp14:anchorId="4C4C50C2" wp14:editId="43081A7E">
            <wp:extent cx="6391275" cy="852233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Pr>
          <w:noProof/>
          <w:lang w:eastAsia="ru-RU"/>
        </w:rPr>
        <w:lastRenderedPageBreak/>
        <w:drawing>
          <wp:inline distT="0" distB="0" distL="0" distR="0" wp14:anchorId="28469497" wp14:editId="20608297">
            <wp:extent cx="6391275" cy="852233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53F1" w:rsidRDefault="007453F1" w:rsidP="000A31F5">
      <w:pPr>
        <w:spacing w:after="0" w:line="240" w:lineRule="auto"/>
      </w:pPr>
      <w:r>
        <w:separator/>
      </w:r>
    </w:p>
  </w:endnote>
  <w:endnote w:type="continuationSeparator" w:id="0">
    <w:p w:rsidR="007453F1" w:rsidRDefault="007453F1"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53F1" w:rsidRDefault="007453F1" w:rsidP="000A31F5">
      <w:pPr>
        <w:spacing w:after="0" w:line="240" w:lineRule="auto"/>
      </w:pPr>
      <w:r>
        <w:separator/>
      </w:r>
    </w:p>
  </w:footnote>
  <w:footnote w:type="continuationSeparator" w:id="0">
    <w:p w:rsidR="007453F1" w:rsidRDefault="007453F1"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5BE5"/>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66D0"/>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4595"/>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3BC"/>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2C2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3775"/>
    <w:rsid w:val="005A446C"/>
    <w:rsid w:val="005B0EB9"/>
    <w:rsid w:val="005C43A2"/>
    <w:rsid w:val="005C7650"/>
    <w:rsid w:val="005D0E18"/>
    <w:rsid w:val="005D254D"/>
    <w:rsid w:val="005D3E5D"/>
    <w:rsid w:val="005D4487"/>
    <w:rsid w:val="005D5B63"/>
    <w:rsid w:val="005D5C3A"/>
    <w:rsid w:val="005E13A3"/>
    <w:rsid w:val="005E5241"/>
    <w:rsid w:val="005E5B19"/>
    <w:rsid w:val="005F1A90"/>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43A5"/>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453F1"/>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07975"/>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4D29"/>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1716D"/>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C06"/>
    <w:rsid w:val="00B82E7B"/>
    <w:rsid w:val="00B87AFD"/>
    <w:rsid w:val="00B87C8F"/>
    <w:rsid w:val="00B9467D"/>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70D94"/>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BD5"/>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A6380"/>
    <w:rsid w:val="00EB072E"/>
    <w:rsid w:val="00EB1BF1"/>
    <w:rsid w:val="00EB2A03"/>
    <w:rsid w:val="00EB5B3A"/>
    <w:rsid w:val="00EC0060"/>
    <w:rsid w:val="00EC0425"/>
    <w:rsid w:val="00EC1CDC"/>
    <w:rsid w:val="00EC1E38"/>
    <w:rsid w:val="00EC3935"/>
    <w:rsid w:val="00EC5244"/>
    <w:rsid w:val="00EC59EF"/>
    <w:rsid w:val="00EC7F36"/>
    <w:rsid w:val="00EE030C"/>
    <w:rsid w:val="00EE0A8A"/>
    <w:rsid w:val="00EE12B3"/>
    <w:rsid w:val="00EE2182"/>
    <w:rsid w:val="00EE2511"/>
    <w:rsid w:val="00EE276E"/>
    <w:rsid w:val="00EE483C"/>
    <w:rsid w:val="00EE5CD6"/>
    <w:rsid w:val="00EE7989"/>
    <w:rsid w:val="00EF580B"/>
    <w:rsid w:val="00EF63E5"/>
    <w:rsid w:val="00F02F21"/>
    <w:rsid w:val="00F0595E"/>
    <w:rsid w:val="00F106CF"/>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6B0A0"/>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 w:id="2079086548">
      <w:bodyDiv w:val="1"/>
      <w:marLeft w:val="0"/>
      <w:marRight w:val="0"/>
      <w:marTop w:val="0"/>
      <w:marBottom w:val="0"/>
      <w:divBdr>
        <w:top w:val="none" w:sz="0" w:space="0" w:color="auto"/>
        <w:left w:val="none" w:sz="0" w:space="0" w:color="auto"/>
        <w:bottom w:val="none" w:sz="0" w:space="0" w:color="auto"/>
        <w:right w:val="none" w:sz="0" w:space="0" w:color="auto"/>
      </w:divBdr>
      <w:divsChild>
        <w:div w:id="903368980">
          <w:marLeft w:val="0"/>
          <w:marRight w:val="0"/>
          <w:marTop w:val="0"/>
          <w:marBottom w:val="0"/>
          <w:divBdr>
            <w:top w:val="none" w:sz="0" w:space="0" w:color="auto"/>
            <w:left w:val="none" w:sz="0" w:space="0" w:color="auto"/>
            <w:bottom w:val="none" w:sz="0" w:space="0" w:color="auto"/>
            <w:right w:val="none" w:sz="0" w:space="0" w:color="auto"/>
          </w:divBdr>
          <w:divsChild>
            <w:div w:id="11898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CA9D6-AB7B-4DCC-BA16-933B5B48A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0</TotalTime>
  <Pages>3</Pages>
  <Words>370</Words>
  <Characters>2112</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2478</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2026-06-11T11:06:00Z</dcterms:created>
  <dcterms:modified xsi:type="dcterms:W3CDTF">2026-06-11T11:06:00Z</dcterms:modified>
</cp:coreProperties>
</file>