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A3775"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11</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8F311B" w:rsidRPr="008F311B">
                              <w:rPr>
                                <w:rFonts w:ascii="Times New Roman" w:hAnsi="Times New Roman"/>
                                <w:b/>
                                <w:sz w:val="24"/>
                                <w:szCs w:val="24"/>
                                <w:u w:val="single"/>
                              </w:rPr>
                              <w:t>14228962</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A3775"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11</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8F311B" w:rsidRPr="008F311B">
                        <w:rPr>
                          <w:rFonts w:ascii="Times New Roman" w:hAnsi="Times New Roman"/>
                          <w:b/>
                          <w:sz w:val="24"/>
                          <w:szCs w:val="24"/>
                          <w:u w:val="single"/>
                        </w:rPr>
                        <w:t>14228962</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5A3775">
        <w:rPr>
          <w:rFonts w:ascii="Times New Roman" w:hAnsi="Times New Roman"/>
          <w:b/>
          <w:sz w:val="26"/>
          <w:szCs w:val="26"/>
        </w:rPr>
        <w:t>"11</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8F311B" w:rsidRPr="008F311B">
        <w:rPr>
          <w:rFonts w:ascii="Times New Roman" w:hAnsi="Times New Roman"/>
          <w:b/>
          <w:sz w:val="26"/>
          <w:szCs w:val="26"/>
        </w:rPr>
        <w:t>14228962</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B82E7B" w:rsidRPr="00CC1AA3">
        <w:rPr>
          <w:rFonts w:ascii="Times New Roman" w:hAnsi="Times New Roman"/>
          <w:sz w:val="26"/>
          <w:szCs w:val="26"/>
        </w:rPr>
        <w:t xml:space="preserve"> </w:t>
      </w:r>
      <w:r w:rsidR="00F116B1">
        <w:rPr>
          <w:rFonts w:ascii="Times New Roman" w:hAnsi="Times New Roman"/>
          <w:b/>
          <w:sz w:val="26"/>
          <w:szCs w:val="26"/>
        </w:rPr>
        <w:t xml:space="preserve"> </w:t>
      </w:r>
      <w:r w:rsidR="00F106CF" w:rsidRPr="00F106CF">
        <w:rPr>
          <w:rFonts w:ascii="Times New Roman" w:hAnsi="Times New Roman"/>
          <w:b/>
          <w:sz w:val="26"/>
          <w:szCs w:val="26"/>
        </w:rPr>
        <w:t xml:space="preserve"> </w:t>
      </w:r>
      <w:r w:rsidR="00B82C06" w:rsidRPr="00B82C06">
        <w:rPr>
          <w:rFonts w:ascii="Times New Roman" w:hAnsi="Times New Roman"/>
          <w:b/>
          <w:sz w:val="26"/>
          <w:szCs w:val="26"/>
        </w:rPr>
        <w:t xml:space="preserve"> </w:t>
      </w:r>
      <w:r w:rsidR="008F311B" w:rsidRPr="008F311B">
        <w:rPr>
          <w:rFonts w:ascii="Times New Roman" w:hAnsi="Times New Roman"/>
          <w:b/>
          <w:sz w:val="26"/>
          <w:szCs w:val="26"/>
        </w:rPr>
        <w:t>Московская область, Одинцово, Кутузовская улица, 12</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8F311B" w:rsidP="00EB5B3A">
      <w:pPr>
        <w:pStyle w:val="ab"/>
        <w:spacing w:line="228" w:lineRule="auto"/>
        <w:rPr>
          <w:noProof/>
          <w:lang w:eastAsia="ru-RU"/>
        </w:rPr>
      </w:pPr>
      <w:r>
        <w:rPr>
          <w:noProof/>
          <w:lang w:eastAsia="ru-RU"/>
        </w:rPr>
        <w:lastRenderedPageBreak/>
        <w:drawing>
          <wp:inline distT="0" distB="0" distL="0" distR="0" wp14:anchorId="4AF85EB8" wp14:editId="7D841F8F">
            <wp:extent cx="6391275" cy="852233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2335"/>
                    </a:xfrm>
                    <a:prstGeom prst="rect">
                      <a:avLst/>
                    </a:prstGeom>
                  </pic:spPr>
                </pic:pic>
              </a:graphicData>
            </a:graphic>
          </wp:inline>
        </w:drawing>
      </w:r>
      <w:r>
        <w:rPr>
          <w:noProof/>
          <w:lang w:eastAsia="ru-RU"/>
        </w:rPr>
        <w:lastRenderedPageBreak/>
        <w:drawing>
          <wp:inline distT="0" distB="0" distL="0" distR="0" wp14:anchorId="4B40963B" wp14:editId="0BBEEA9B">
            <wp:extent cx="6391275" cy="852233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2335"/>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565" w:rsidRDefault="00FB6565" w:rsidP="000A31F5">
      <w:pPr>
        <w:spacing w:after="0" w:line="240" w:lineRule="auto"/>
      </w:pPr>
      <w:r>
        <w:separator/>
      </w:r>
    </w:p>
  </w:endnote>
  <w:endnote w:type="continuationSeparator" w:id="0">
    <w:p w:rsidR="00FB6565" w:rsidRDefault="00FB6565"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565" w:rsidRDefault="00FB6565" w:rsidP="000A31F5">
      <w:pPr>
        <w:spacing w:after="0" w:line="240" w:lineRule="auto"/>
      </w:pPr>
      <w:r>
        <w:separator/>
      </w:r>
    </w:p>
  </w:footnote>
  <w:footnote w:type="continuationSeparator" w:id="0">
    <w:p w:rsidR="00FB6565" w:rsidRDefault="00FB6565"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10EE5"/>
    <w:rsid w:val="00022F97"/>
    <w:rsid w:val="00027910"/>
    <w:rsid w:val="0003200D"/>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B09C7"/>
    <w:rsid w:val="007B1479"/>
    <w:rsid w:val="007B1D19"/>
    <w:rsid w:val="007B396E"/>
    <w:rsid w:val="007B3E3C"/>
    <w:rsid w:val="007C0034"/>
    <w:rsid w:val="007C5430"/>
    <w:rsid w:val="007C5AC0"/>
    <w:rsid w:val="007C7321"/>
    <w:rsid w:val="007D46A5"/>
    <w:rsid w:val="007D50E1"/>
    <w:rsid w:val="007D57A8"/>
    <w:rsid w:val="007D66FE"/>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71FA"/>
    <w:rsid w:val="00F71ED0"/>
    <w:rsid w:val="00F76B02"/>
    <w:rsid w:val="00F80079"/>
    <w:rsid w:val="00F81F3F"/>
    <w:rsid w:val="00F84DEE"/>
    <w:rsid w:val="00F8522D"/>
    <w:rsid w:val="00F85E19"/>
    <w:rsid w:val="00F86D54"/>
    <w:rsid w:val="00F9131B"/>
    <w:rsid w:val="00F91B28"/>
    <w:rsid w:val="00F95713"/>
    <w:rsid w:val="00FA3367"/>
    <w:rsid w:val="00FB6565"/>
    <w:rsid w:val="00FC2099"/>
    <w:rsid w:val="00FC268D"/>
    <w:rsid w:val="00FC5A76"/>
    <w:rsid w:val="00FC7642"/>
    <w:rsid w:val="00FC79CE"/>
    <w:rsid w:val="00FD19F4"/>
    <w:rsid w:val="00FD31C3"/>
    <w:rsid w:val="00FD6AFA"/>
    <w:rsid w:val="00FE1FCC"/>
    <w:rsid w:val="00FE4482"/>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679A-54B2-44DA-B3DA-BD335035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370</Words>
  <Characters>2113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2026-06-15T09:18:00Z</dcterms:created>
  <dcterms:modified xsi:type="dcterms:W3CDTF">2026-06-15T09:18:00Z</dcterms:modified>
</cp:coreProperties>
</file>