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033D59"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50859" w:rsidRPr="00D50859">
                              <w:rPr>
                                <w:rFonts w:ascii="Times New Roman" w:hAnsi="Times New Roman"/>
                                <w:b/>
                                <w:sz w:val="24"/>
                                <w:szCs w:val="24"/>
                                <w:u w:val="single"/>
                              </w:rPr>
                              <w:t>14276743</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033D59"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16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50859" w:rsidRPr="00D50859">
                        <w:rPr>
                          <w:rFonts w:ascii="Times New Roman" w:hAnsi="Times New Roman"/>
                          <w:b/>
                          <w:sz w:val="24"/>
                          <w:szCs w:val="24"/>
                          <w:u w:val="single"/>
                        </w:rPr>
                        <w:t>14276743</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033D59">
        <w:rPr>
          <w:rFonts w:ascii="Times New Roman" w:hAnsi="Times New Roman"/>
          <w:b/>
          <w:sz w:val="26"/>
          <w:szCs w:val="26"/>
        </w:rPr>
        <w:t>"16</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bookmarkStart w:id="0" w:name="_GoBack"/>
      <w:r w:rsidR="00D50859" w:rsidRPr="00D50859">
        <w:rPr>
          <w:rFonts w:ascii="Times New Roman" w:hAnsi="Times New Roman"/>
          <w:b/>
          <w:sz w:val="26"/>
          <w:szCs w:val="26"/>
        </w:rPr>
        <w:t>14276743</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B82E7B" w:rsidRPr="00CC1AA3">
        <w:rPr>
          <w:rFonts w:ascii="Times New Roman" w:hAnsi="Times New Roman"/>
          <w:sz w:val="26"/>
          <w:szCs w:val="26"/>
        </w:rPr>
        <w:t xml:space="preserve"> </w:t>
      </w:r>
      <w:r w:rsidR="00F116B1">
        <w:rPr>
          <w:rFonts w:ascii="Times New Roman" w:hAnsi="Times New Roman"/>
          <w:b/>
          <w:sz w:val="26"/>
          <w:szCs w:val="26"/>
        </w:rPr>
        <w:t xml:space="preserve"> </w:t>
      </w:r>
      <w:r w:rsidR="00F106CF" w:rsidRPr="00F106CF">
        <w:rPr>
          <w:rFonts w:ascii="Times New Roman" w:hAnsi="Times New Roman"/>
          <w:b/>
          <w:sz w:val="26"/>
          <w:szCs w:val="26"/>
        </w:rPr>
        <w:t xml:space="preserve"> </w:t>
      </w:r>
      <w:r w:rsidR="00B82C06" w:rsidRPr="00B82C06">
        <w:rPr>
          <w:rFonts w:ascii="Times New Roman" w:hAnsi="Times New Roman"/>
          <w:b/>
          <w:sz w:val="26"/>
          <w:szCs w:val="26"/>
        </w:rPr>
        <w:t xml:space="preserve"> </w:t>
      </w:r>
      <w:r w:rsidR="00D50859" w:rsidRPr="00D50859">
        <w:rPr>
          <w:rFonts w:ascii="Times New Roman" w:hAnsi="Times New Roman"/>
          <w:b/>
          <w:sz w:val="26"/>
          <w:szCs w:val="26"/>
        </w:rPr>
        <w:t>Московская область, Одинцовский городской округ, посёлок городского типа Старый Городок, Школьная улица, 11</w:t>
      </w:r>
      <w:r w:rsidR="00EC7F36" w:rsidRPr="00EC7F36">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6D2628" w:rsidRDefault="0011603E" w:rsidP="0011603E">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B82C06" w:rsidRDefault="007A0F3D" w:rsidP="00EB5B3A">
      <w:pPr>
        <w:pStyle w:val="ab"/>
        <w:spacing w:line="228" w:lineRule="auto"/>
        <w:rPr>
          <w:noProof/>
          <w:lang w:eastAsia="ru-RU"/>
        </w:rPr>
      </w:pPr>
      <w:r w:rsidRPr="007A0F3D">
        <w:rPr>
          <w:noProof/>
          <w:lang w:eastAsia="ru-RU"/>
        </w:rPr>
        <w:t xml:space="preserve">  </w:t>
      </w:r>
      <w:r w:rsidR="00DA0BD5" w:rsidRPr="00DA0BD5">
        <w:rPr>
          <w:noProof/>
          <w:lang w:eastAsia="ru-RU"/>
        </w:rPr>
        <w:t xml:space="preserve">     </w:t>
      </w:r>
    </w:p>
    <w:p w:rsidR="00CC1AA3" w:rsidRPr="000657FD" w:rsidRDefault="00D50859" w:rsidP="00EB5B3A">
      <w:pPr>
        <w:pStyle w:val="ab"/>
        <w:spacing w:line="228" w:lineRule="auto"/>
        <w:rPr>
          <w:noProof/>
          <w:lang w:eastAsia="ru-RU"/>
        </w:rPr>
      </w:pPr>
      <w:r>
        <w:rPr>
          <w:noProof/>
          <w:lang w:eastAsia="ru-RU"/>
        </w:rPr>
        <w:lastRenderedPageBreak/>
        <w:drawing>
          <wp:inline distT="0" distB="0" distL="0" distR="0" wp14:anchorId="395F409C" wp14:editId="0900562C">
            <wp:extent cx="6391275" cy="85217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75B8E34F" wp14:editId="30AA4694">
            <wp:extent cx="6391275" cy="85217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3E6F4F6D" wp14:editId="580B4B79">
            <wp:extent cx="6391275" cy="85217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5CAF96E0" wp14:editId="37B3F9A8">
            <wp:extent cx="6391275" cy="85217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91275" cy="8521700"/>
                    </a:xfrm>
                    <a:prstGeom prst="rect">
                      <a:avLst/>
                    </a:prstGeom>
                  </pic:spPr>
                </pic:pic>
              </a:graphicData>
            </a:graphic>
          </wp:inline>
        </w:drawing>
      </w:r>
    </w:p>
    <w:sectPr w:rsidR="00CC1AA3" w:rsidRPr="000657FD" w:rsidSect="00EB5B3A">
      <w:headerReference w:type="default" r:id="rId15"/>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00F" w:rsidRDefault="0082000F" w:rsidP="000A31F5">
      <w:pPr>
        <w:spacing w:after="0" w:line="240" w:lineRule="auto"/>
      </w:pPr>
      <w:r>
        <w:separator/>
      </w:r>
    </w:p>
  </w:endnote>
  <w:endnote w:type="continuationSeparator" w:id="0">
    <w:p w:rsidR="0082000F" w:rsidRDefault="0082000F"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00F" w:rsidRDefault="0082000F" w:rsidP="000A31F5">
      <w:pPr>
        <w:spacing w:after="0" w:line="240" w:lineRule="auto"/>
      </w:pPr>
      <w:r>
        <w:separator/>
      </w:r>
    </w:p>
  </w:footnote>
  <w:footnote w:type="continuationSeparator" w:id="0">
    <w:p w:rsidR="0082000F" w:rsidRDefault="0082000F"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69F4"/>
    <w:rsid w:val="001F0232"/>
    <w:rsid w:val="001F1049"/>
    <w:rsid w:val="001F13C5"/>
    <w:rsid w:val="001F309B"/>
    <w:rsid w:val="001F4595"/>
    <w:rsid w:val="001F67FF"/>
    <w:rsid w:val="001F77CF"/>
    <w:rsid w:val="002006F6"/>
    <w:rsid w:val="00202156"/>
    <w:rsid w:val="002032F1"/>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81FD4"/>
    <w:rsid w:val="003830EB"/>
    <w:rsid w:val="0038587B"/>
    <w:rsid w:val="00390BB2"/>
    <w:rsid w:val="00392C97"/>
    <w:rsid w:val="003965CB"/>
    <w:rsid w:val="00397196"/>
    <w:rsid w:val="003A0585"/>
    <w:rsid w:val="003A1A61"/>
    <w:rsid w:val="003A5479"/>
    <w:rsid w:val="003A5C59"/>
    <w:rsid w:val="003A6387"/>
    <w:rsid w:val="003B075B"/>
    <w:rsid w:val="003B09A1"/>
    <w:rsid w:val="003B19DD"/>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B0CA2"/>
    <w:rsid w:val="004B21DA"/>
    <w:rsid w:val="004B2F88"/>
    <w:rsid w:val="004B32C7"/>
    <w:rsid w:val="004B7BE3"/>
    <w:rsid w:val="004C00AE"/>
    <w:rsid w:val="004C0E4E"/>
    <w:rsid w:val="004C3134"/>
    <w:rsid w:val="004C7046"/>
    <w:rsid w:val="004C731C"/>
    <w:rsid w:val="004D20E2"/>
    <w:rsid w:val="004D6AA2"/>
    <w:rsid w:val="004D7EE4"/>
    <w:rsid w:val="004E3FA9"/>
    <w:rsid w:val="004E4CD3"/>
    <w:rsid w:val="004F284B"/>
    <w:rsid w:val="004F44C3"/>
    <w:rsid w:val="004F485B"/>
    <w:rsid w:val="004F754B"/>
    <w:rsid w:val="004F7893"/>
    <w:rsid w:val="005006B3"/>
    <w:rsid w:val="0050154A"/>
    <w:rsid w:val="005028F3"/>
    <w:rsid w:val="005036E2"/>
    <w:rsid w:val="00505774"/>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B09C7"/>
    <w:rsid w:val="007B1479"/>
    <w:rsid w:val="007B1D19"/>
    <w:rsid w:val="007B396E"/>
    <w:rsid w:val="007B3E3C"/>
    <w:rsid w:val="007C0034"/>
    <w:rsid w:val="007C5430"/>
    <w:rsid w:val="007C5AC0"/>
    <w:rsid w:val="007C7321"/>
    <w:rsid w:val="007D46A5"/>
    <w:rsid w:val="007D50E1"/>
    <w:rsid w:val="007D57A8"/>
    <w:rsid w:val="007D66FE"/>
    <w:rsid w:val="007D7A07"/>
    <w:rsid w:val="007E0432"/>
    <w:rsid w:val="007E5D7F"/>
    <w:rsid w:val="007E6855"/>
    <w:rsid w:val="007F3C1C"/>
    <w:rsid w:val="007F5CF7"/>
    <w:rsid w:val="00800B6A"/>
    <w:rsid w:val="008015E8"/>
    <w:rsid w:val="008058D0"/>
    <w:rsid w:val="00807975"/>
    <w:rsid w:val="0081356A"/>
    <w:rsid w:val="00816333"/>
    <w:rsid w:val="00816875"/>
    <w:rsid w:val="0082000F"/>
    <w:rsid w:val="008223E5"/>
    <w:rsid w:val="00822606"/>
    <w:rsid w:val="00823326"/>
    <w:rsid w:val="00824D84"/>
    <w:rsid w:val="00825FDE"/>
    <w:rsid w:val="00826E13"/>
    <w:rsid w:val="00827072"/>
    <w:rsid w:val="008334E3"/>
    <w:rsid w:val="00834DCF"/>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7B8E"/>
    <w:rsid w:val="00890201"/>
    <w:rsid w:val="00890C8B"/>
    <w:rsid w:val="00896873"/>
    <w:rsid w:val="00897960"/>
    <w:rsid w:val="008B1EA4"/>
    <w:rsid w:val="008B69BC"/>
    <w:rsid w:val="008B739A"/>
    <w:rsid w:val="008C1B25"/>
    <w:rsid w:val="008C2685"/>
    <w:rsid w:val="008C4BA1"/>
    <w:rsid w:val="008D0954"/>
    <w:rsid w:val="008D14EC"/>
    <w:rsid w:val="008D5238"/>
    <w:rsid w:val="008D59E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537C8"/>
    <w:rsid w:val="009604C8"/>
    <w:rsid w:val="00961374"/>
    <w:rsid w:val="0096377E"/>
    <w:rsid w:val="009668F1"/>
    <w:rsid w:val="00966BEE"/>
    <w:rsid w:val="009676BE"/>
    <w:rsid w:val="00973284"/>
    <w:rsid w:val="009756A4"/>
    <w:rsid w:val="00976909"/>
    <w:rsid w:val="00976E2C"/>
    <w:rsid w:val="0097710B"/>
    <w:rsid w:val="0098077C"/>
    <w:rsid w:val="00980A23"/>
    <w:rsid w:val="00982417"/>
    <w:rsid w:val="0098676D"/>
    <w:rsid w:val="009902E1"/>
    <w:rsid w:val="00990F61"/>
    <w:rsid w:val="00992943"/>
    <w:rsid w:val="00994D29"/>
    <w:rsid w:val="009967CB"/>
    <w:rsid w:val="009A4957"/>
    <w:rsid w:val="009B0E0E"/>
    <w:rsid w:val="009B6533"/>
    <w:rsid w:val="009C409C"/>
    <w:rsid w:val="009C744B"/>
    <w:rsid w:val="009D1B6C"/>
    <w:rsid w:val="009E4E98"/>
    <w:rsid w:val="009E514D"/>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56BBF"/>
    <w:rsid w:val="00B6050F"/>
    <w:rsid w:val="00B6334E"/>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F27"/>
    <w:rsid w:val="00E71250"/>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37E1"/>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203F8-52B1-4321-82CC-449244540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5</Pages>
  <Words>379</Words>
  <Characters>2162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2536</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2026-06-01T13:56:00Z</cp:lastPrinted>
  <dcterms:created xsi:type="dcterms:W3CDTF">2026-06-16T08:40:00Z</dcterms:created>
  <dcterms:modified xsi:type="dcterms:W3CDTF">2026-06-16T08:40:00Z</dcterms:modified>
</cp:coreProperties>
</file>