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5B48B1"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19</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50657A" w:rsidRPr="0050657A">
                              <w:rPr>
                                <w:rFonts w:ascii="Times New Roman" w:hAnsi="Times New Roman"/>
                                <w:b/>
                                <w:sz w:val="24"/>
                                <w:szCs w:val="24"/>
                                <w:u w:val="single"/>
                              </w:rPr>
                              <w:t>14287983</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5B48B1"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19</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50657A" w:rsidRPr="0050657A">
                        <w:rPr>
                          <w:rFonts w:ascii="Times New Roman" w:hAnsi="Times New Roman"/>
                          <w:b/>
                          <w:sz w:val="24"/>
                          <w:szCs w:val="24"/>
                          <w:u w:val="single"/>
                        </w:rPr>
                        <w:t>14287983</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376C71">
        <w:rPr>
          <w:rFonts w:ascii="Times New Roman" w:hAnsi="Times New Roman"/>
          <w:b/>
          <w:sz w:val="26"/>
          <w:szCs w:val="26"/>
        </w:rPr>
        <w:t>"19</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50657A" w:rsidRPr="0050657A">
        <w:rPr>
          <w:rFonts w:ascii="Times New Roman" w:hAnsi="Times New Roman"/>
          <w:b/>
          <w:sz w:val="26"/>
          <w:szCs w:val="26"/>
        </w:rPr>
        <w:t>14287983</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 xml:space="preserve">: </w:t>
      </w:r>
      <w:r w:rsidR="0050657A" w:rsidRPr="0050657A">
        <w:rPr>
          <w:rFonts w:ascii="Times New Roman" w:hAnsi="Times New Roman"/>
          <w:b/>
          <w:sz w:val="26"/>
          <w:szCs w:val="26"/>
        </w:rPr>
        <w:t xml:space="preserve">Московская область, Одинцовский городской округ, Голицыно, </w:t>
      </w:r>
      <w:proofErr w:type="spellStart"/>
      <w:r w:rsidR="0050657A" w:rsidRPr="0050657A">
        <w:rPr>
          <w:rFonts w:ascii="Times New Roman" w:hAnsi="Times New Roman"/>
          <w:b/>
          <w:sz w:val="26"/>
          <w:szCs w:val="26"/>
        </w:rPr>
        <w:t>Виндавский</w:t>
      </w:r>
      <w:proofErr w:type="spellEnd"/>
      <w:r w:rsidR="0050657A" w:rsidRPr="0050657A">
        <w:rPr>
          <w:rFonts w:ascii="Times New Roman" w:hAnsi="Times New Roman"/>
          <w:b/>
          <w:sz w:val="26"/>
          <w:szCs w:val="26"/>
        </w:rPr>
        <w:t xml:space="preserve"> проспект, 44</w:t>
      </w:r>
      <w:r w:rsidR="00EC7F36" w:rsidRPr="007D711D">
        <w:rPr>
          <w:rFonts w:ascii="Times New Roman" w:hAnsi="Times New Roman"/>
          <w:b/>
          <w:sz w:val="26"/>
          <w:szCs w:val="26"/>
        </w:rPr>
        <w:t>,</w:t>
      </w:r>
      <w:r w:rsidR="00EC7F36" w:rsidRPr="00EC7F36">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50657A" w:rsidP="00EB5B3A">
      <w:pPr>
        <w:pStyle w:val="ab"/>
        <w:spacing w:line="228" w:lineRule="auto"/>
        <w:rPr>
          <w:noProof/>
          <w:lang w:eastAsia="ru-RU"/>
        </w:rPr>
      </w:pPr>
      <w:r>
        <w:rPr>
          <w:noProof/>
          <w:lang w:eastAsia="ru-RU"/>
        </w:rPr>
        <w:lastRenderedPageBreak/>
        <w:drawing>
          <wp:inline distT="0" distB="0" distL="0" distR="0" wp14:anchorId="12BE38AF" wp14:editId="0AA42B17">
            <wp:extent cx="6391275" cy="85217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4D9FDD04" wp14:editId="334938F0">
            <wp:extent cx="6391275" cy="85217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5D7" w:rsidRDefault="007105D7" w:rsidP="000A31F5">
      <w:pPr>
        <w:spacing w:after="0" w:line="240" w:lineRule="auto"/>
      </w:pPr>
      <w:r>
        <w:separator/>
      </w:r>
    </w:p>
  </w:endnote>
  <w:endnote w:type="continuationSeparator" w:id="0">
    <w:p w:rsidR="007105D7" w:rsidRDefault="007105D7"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5D7" w:rsidRDefault="007105D7" w:rsidP="000A31F5">
      <w:pPr>
        <w:spacing w:after="0" w:line="240" w:lineRule="auto"/>
      </w:pPr>
      <w:r>
        <w:separator/>
      </w:r>
    </w:p>
  </w:footnote>
  <w:footnote w:type="continuationSeparator" w:id="0">
    <w:p w:rsidR="007105D7" w:rsidRDefault="007105D7"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05D7"/>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56A4"/>
    <w:rsid w:val="00976909"/>
    <w:rsid w:val="00976E2C"/>
    <w:rsid w:val="0097710B"/>
    <w:rsid w:val="0098077C"/>
    <w:rsid w:val="00980A23"/>
    <w:rsid w:val="00982417"/>
    <w:rsid w:val="0098676D"/>
    <w:rsid w:val="009902E1"/>
    <w:rsid w:val="00990F61"/>
    <w:rsid w:val="00992943"/>
    <w:rsid w:val="00994D29"/>
    <w:rsid w:val="009967CB"/>
    <w:rsid w:val="009A4957"/>
    <w:rsid w:val="009B0E0E"/>
    <w:rsid w:val="009B6533"/>
    <w:rsid w:val="009C0147"/>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937E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E42E8-CB48-41DD-AA46-B2A7471EA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374</Words>
  <Characters>2138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2507</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2026-06-19T11:38:00Z</dcterms:created>
  <dcterms:modified xsi:type="dcterms:W3CDTF">2026-06-19T11:38:00Z</dcterms:modified>
</cp:coreProperties>
</file>