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3751E3"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22</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bookmarkStart w:id="0" w:name="_GoBack"/>
                            <w:r w:rsidR="009473F3" w:rsidRPr="009473F3">
                              <w:rPr>
                                <w:rFonts w:ascii="Times New Roman" w:hAnsi="Times New Roman"/>
                                <w:b/>
                                <w:sz w:val="24"/>
                                <w:szCs w:val="24"/>
                                <w:u w:val="single"/>
                              </w:rPr>
                              <w:t>14291538</w:t>
                            </w:r>
                            <w:bookmarkEnd w:id="0"/>
                          </w:p>
                          <w:p w:rsidR="006A6180" w:rsidRPr="000F4412" w:rsidRDefault="006A6180" w:rsidP="006A6180">
                            <w:pPr>
                              <w:spacing w:after="0" w:line="360" w:lineRule="auto"/>
                              <w:rPr>
                                <w:rFonts w:ascii="Times New Roman" w:hAnsi="Times New Roman"/>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0"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3751E3"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22</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bookmarkStart w:id="1" w:name="_GoBack"/>
                      <w:r w:rsidR="009473F3" w:rsidRPr="009473F3">
                        <w:rPr>
                          <w:rFonts w:ascii="Times New Roman" w:hAnsi="Times New Roman"/>
                          <w:b/>
                          <w:sz w:val="24"/>
                          <w:szCs w:val="24"/>
                          <w:u w:val="single"/>
                        </w:rPr>
                        <w:t>14291538</w:t>
                      </w:r>
                      <w:bookmarkEnd w:id="1"/>
                    </w:p>
                    <w:p w:rsidR="006A6180" w:rsidRPr="000F4412" w:rsidRDefault="006A6180" w:rsidP="006A6180">
                      <w:pPr>
                        <w:spacing w:after="0" w:line="360" w:lineRule="auto"/>
                        <w:rPr>
                          <w:rFonts w:ascii="Times New Roman" w:hAnsi="Times New Roman"/>
                          <w:sz w:val="18"/>
                          <w:szCs w:val="18"/>
                        </w:rPr>
                      </w:pP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3751E3">
        <w:rPr>
          <w:rFonts w:ascii="Times New Roman" w:hAnsi="Times New Roman"/>
          <w:b/>
          <w:sz w:val="26"/>
          <w:szCs w:val="26"/>
        </w:rPr>
        <w:t>"22</w:t>
      </w:r>
      <w:r w:rsidR="00597393">
        <w:rPr>
          <w:rFonts w:ascii="Times New Roman" w:hAnsi="Times New Roman"/>
          <w:b/>
          <w:sz w:val="26"/>
          <w:szCs w:val="26"/>
        </w:rPr>
        <w:t>" Июня</w:t>
      </w:r>
      <w:r w:rsidR="00FF1558" w:rsidRPr="00FF1558">
        <w:rPr>
          <w:rFonts w:ascii="Times New Roman" w:hAnsi="Times New Roman"/>
          <w:b/>
          <w:sz w:val="26"/>
          <w:szCs w:val="26"/>
        </w:rPr>
        <w:t xml:space="preserve"> 2026 года № </w:t>
      </w:r>
      <w:r w:rsidR="009473F3" w:rsidRPr="009473F3">
        <w:rPr>
          <w:rFonts w:ascii="Times New Roman" w:hAnsi="Times New Roman"/>
          <w:b/>
          <w:sz w:val="26"/>
          <w:szCs w:val="26"/>
        </w:rPr>
        <w:t>14291538</w:t>
      </w:r>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837E00">
        <w:rPr>
          <w:rFonts w:ascii="Times New Roman" w:hAnsi="Times New Roman"/>
          <w:sz w:val="26"/>
          <w:szCs w:val="26"/>
        </w:rPr>
        <w:t>:</w:t>
      </w:r>
      <w:r w:rsidR="009473F3">
        <w:rPr>
          <w:rFonts w:ascii="Times New Roman" w:hAnsi="Times New Roman"/>
          <w:b/>
          <w:sz w:val="26"/>
          <w:szCs w:val="26"/>
        </w:rPr>
        <w:t xml:space="preserve"> </w:t>
      </w:r>
      <w:r w:rsidR="009473F3" w:rsidRPr="009473F3">
        <w:rPr>
          <w:rFonts w:ascii="Times New Roman" w:hAnsi="Times New Roman"/>
          <w:b/>
          <w:sz w:val="26"/>
          <w:szCs w:val="26"/>
        </w:rPr>
        <w:t>Московская область, Одинцово, 8-й микрорайон</w:t>
      </w:r>
      <w:r w:rsidR="008E1105" w:rsidRPr="008E1105">
        <w:rPr>
          <w:rFonts w:ascii="Times New Roman" w:hAnsi="Times New Roman"/>
          <w:b/>
          <w:sz w:val="26"/>
          <w:szCs w:val="26"/>
        </w:rPr>
        <w:t>,</w:t>
      </w:r>
      <w:r w:rsidR="008E1105">
        <w:rPr>
          <w:rFonts w:ascii="Times New Roman" w:hAnsi="Times New Roman"/>
          <w:b/>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6D2628" w:rsidRDefault="0011603E" w:rsidP="0011603E">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B82C06" w:rsidRDefault="007A0F3D" w:rsidP="00EB5B3A">
      <w:pPr>
        <w:pStyle w:val="ab"/>
        <w:spacing w:line="228" w:lineRule="auto"/>
        <w:rPr>
          <w:noProof/>
          <w:lang w:eastAsia="ru-RU"/>
        </w:rPr>
      </w:pPr>
      <w:r w:rsidRPr="007A0F3D">
        <w:rPr>
          <w:noProof/>
          <w:lang w:eastAsia="ru-RU"/>
        </w:rPr>
        <w:t xml:space="preserve">  </w:t>
      </w:r>
      <w:r w:rsidR="00DA0BD5" w:rsidRPr="00DA0BD5">
        <w:rPr>
          <w:noProof/>
          <w:lang w:eastAsia="ru-RU"/>
        </w:rPr>
        <w:t xml:space="preserve">     </w:t>
      </w:r>
    </w:p>
    <w:p w:rsidR="00CC1AA3" w:rsidRPr="000657FD" w:rsidRDefault="009473F3" w:rsidP="00EB5B3A">
      <w:pPr>
        <w:pStyle w:val="ab"/>
        <w:spacing w:line="228" w:lineRule="auto"/>
        <w:rPr>
          <w:noProof/>
          <w:lang w:eastAsia="ru-RU"/>
        </w:rPr>
      </w:pPr>
      <w:r>
        <w:rPr>
          <w:noProof/>
          <w:lang w:eastAsia="ru-RU"/>
        </w:rPr>
        <w:lastRenderedPageBreak/>
        <w:drawing>
          <wp:inline distT="0" distB="0" distL="0" distR="0" wp14:anchorId="740AC254" wp14:editId="3A101A88">
            <wp:extent cx="6391275" cy="85217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91275" cy="8521700"/>
                    </a:xfrm>
                    <a:prstGeom prst="rect">
                      <a:avLst/>
                    </a:prstGeom>
                  </pic:spPr>
                </pic:pic>
              </a:graphicData>
            </a:graphic>
          </wp:inline>
        </w:drawing>
      </w:r>
      <w:r>
        <w:rPr>
          <w:noProof/>
          <w:lang w:eastAsia="ru-RU"/>
        </w:rPr>
        <w:lastRenderedPageBreak/>
        <w:drawing>
          <wp:inline distT="0" distB="0" distL="0" distR="0" wp14:anchorId="0E97CB46" wp14:editId="46803785">
            <wp:extent cx="6391275" cy="85217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91275" cy="8521700"/>
                    </a:xfrm>
                    <a:prstGeom prst="rect">
                      <a:avLst/>
                    </a:prstGeom>
                  </pic:spPr>
                </pic:pic>
              </a:graphicData>
            </a:graphic>
          </wp:inline>
        </w:drawing>
      </w:r>
    </w:p>
    <w:sectPr w:rsidR="00CC1AA3" w:rsidRPr="000657FD" w:rsidSect="00EB5B3A">
      <w:headerReference w:type="default" r:id="rId13"/>
      <w:pgSz w:w="11906" w:h="16838"/>
      <w:pgMar w:top="426"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7F34" w:rsidRDefault="00C57F34" w:rsidP="000A31F5">
      <w:pPr>
        <w:spacing w:after="0" w:line="240" w:lineRule="auto"/>
      </w:pPr>
      <w:r>
        <w:separator/>
      </w:r>
    </w:p>
  </w:endnote>
  <w:endnote w:type="continuationSeparator" w:id="0">
    <w:p w:rsidR="00C57F34" w:rsidRDefault="00C57F34"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7F34" w:rsidRDefault="00C57F34" w:rsidP="000A31F5">
      <w:pPr>
        <w:spacing w:after="0" w:line="240" w:lineRule="auto"/>
      </w:pPr>
      <w:r>
        <w:separator/>
      </w:r>
    </w:p>
  </w:footnote>
  <w:footnote w:type="continuationSeparator" w:id="0">
    <w:p w:rsidR="00C57F34" w:rsidRDefault="00C57F34"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7910"/>
    <w:rsid w:val="0003200D"/>
    <w:rsid w:val="00033D59"/>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5EE5"/>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7058"/>
    <w:rsid w:val="001B10DD"/>
    <w:rsid w:val="001B37F6"/>
    <w:rsid w:val="001C1A03"/>
    <w:rsid w:val="001C791E"/>
    <w:rsid w:val="001D0736"/>
    <w:rsid w:val="001D5486"/>
    <w:rsid w:val="001D5943"/>
    <w:rsid w:val="001E69F4"/>
    <w:rsid w:val="001F0232"/>
    <w:rsid w:val="001F1049"/>
    <w:rsid w:val="001F13C5"/>
    <w:rsid w:val="001F309B"/>
    <w:rsid w:val="001F4595"/>
    <w:rsid w:val="001F67FF"/>
    <w:rsid w:val="001F77CF"/>
    <w:rsid w:val="002006F6"/>
    <w:rsid w:val="00202156"/>
    <w:rsid w:val="002032F1"/>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4267F"/>
    <w:rsid w:val="00244CCF"/>
    <w:rsid w:val="00244D07"/>
    <w:rsid w:val="00253FD1"/>
    <w:rsid w:val="002563A7"/>
    <w:rsid w:val="00260F03"/>
    <w:rsid w:val="002614D1"/>
    <w:rsid w:val="00263EA5"/>
    <w:rsid w:val="00270811"/>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145A"/>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751E3"/>
    <w:rsid w:val="00376C71"/>
    <w:rsid w:val="00381FD4"/>
    <w:rsid w:val="003830EB"/>
    <w:rsid w:val="0038587B"/>
    <w:rsid w:val="003905DE"/>
    <w:rsid w:val="00390BB2"/>
    <w:rsid w:val="00392C97"/>
    <w:rsid w:val="003965CB"/>
    <w:rsid w:val="00397196"/>
    <w:rsid w:val="003A0585"/>
    <w:rsid w:val="003A1A61"/>
    <w:rsid w:val="003A5479"/>
    <w:rsid w:val="003A5C59"/>
    <w:rsid w:val="003A6387"/>
    <w:rsid w:val="003B075B"/>
    <w:rsid w:val="003B09A1"/>
    <w:rsid w:val="003B19DD"/>
    <w:rsid w:val="003B2FA2"/>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BB0"/>
    <w:rsid w:val="0040471C"/>
    <w:rsid w:val="00405033"/>
    <w:rsid w:val="00407D45"/>
    <w:rsid w:val="00412C79"/>
    <w:rsid w:val="00414026"/>
    <w:rsid w:val="00417A3D"/>
    <w:rsid w:val="00420D55"/>
    <w:rsid w:val="004233EB"/>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91C27"/>
    <w:rsid w:val="004963C3"/>
    <w:rsid w:val="004A029B"/>
    <w:rsid w:val="004B0CA2"/>
    <w:rsid w:val="004B21DA"/>
    <w:rsid w:val="004B2F88"/>
    <w:rsid w:val="004B32C7"/>
    <w:rsid w:val="004B7BE3"/>
    <w:rsid w:val="004C00AE"/>
    <w:rsid w:val="004C0E4E"/>
    <w:rsid w:val="004C3134"/>
    <w:rsid w:val="004C7046"/>
    <w:rsid w:val="004C731C"/>
    <w:rsid w:val="004D20E2"/>
    <w:rsid w:val="004D6AA2"/>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57A"/>
    <w:rsid w:val="00506AFD"/>
    <w:rsid w:val="00513629"/>
    <w:rsid w:val="005136AE"/>
    <w:rsid w:val="0051537F"/>
    <w:rsid w:val="00535082"/>
    <w:rsid w:val="005354DD"/>
    <w:rsid w:val="005372F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7393"/>
    <w:rsid w:val="005A3775"/>
    <w:rsid w:val="005A446C"/>
    <w:rsid w:val="005B0EB9"/>
    <w:rsid w:val="005B48B1"/>
    <w:rsid w:val="005C43A2"/>
    <w:rsid w:val="005C7650"/>
    <w:rsid w:val="005D0E18"/>
    <w:rsid w:val="005D254D"/>
    <w:rsid w:val="005D3E5D"/>
    <w:rsid w:val="005D4487"/>
    <w:rsid w:val="005D5B63"/>
    <w:rsid w:val="005D5C3A"/>
    <w:rsid w:val="005E13A3"/>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6180"/>
    <w:rsid w:val="006B75C2"/>
    <w:rsid w:val="006C1248"/>
    <w:rsid w:val="006D1D8D"/>
    <w:rsid w:val="006D2628"/>
    <w:rsid w:val="006D2CA1"/>
    <w:rsid w:val="006D443D"/>
    <w:rsid w:val="006D52C3"/>
    <w:rsid w:val="006D7EEF"/>
    <w:rsid w:val="006E2B3E"/>
    <w:rsid w:val="006E573D"/>
    <w:rsid w:val="006F4040"/>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7E00"/>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21B8"/>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1105"/>
    <w:rsid w:val="008E2797"/>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6C49"/>
    <w:rsid w:val="00942BAA"/>
    <w:rsid w:val="009473F3"/>
    <w:rsid w:val="009537C8"/>
    <w:rsid w:val="009604C8"/>
    <w:rsid w:val="00961374"/>
    <w:rsid w:val="0096377E"/>
    <w:rsid w:val="009668F1"/>
    <w:rsid w:val="00966BEE"/>
    <w:rsid w:val="009676BE"/>
    <w:rsid w:val="00973284"/>
    <w:rsid w:val="009737C8"/>
    <w:rsid w:val="00974F0C"/>
    <w:rsid w:val="009756A4"/>
    <w:rsid w:val="00976909"/>
    <w:rsid w:val="00976E2C"/>
    <w:rsid w:val="0097710B"/>
    <w:rsid w:val="0098077C"/>
    <w:rsid w:val="00980A23"/>
    <w:rsid w:val="00982417"/>
    <w:rsid w:val="0098676D"/>
    <w:rsid w:val="009902E1"/>
    <w:rsid w:val="00990F61"/>
    <w:rsid w:val="00992943"/>
    <w:rsid w:val="00994D29"/>
    <w:rsid w:val="009967CB"/>
    <w:rsid w:val="009A1B3C"/>
    <w:rsid w:val="009A4957"/>
    <w:rsid w:val="009B0E0E"/>
    <w:rsid w:val="009B6533"/>
    <w:rsid w:val="009C0147"/>
    <w:rsid w:val="009C409C"/>
    <w:rsid w:val="009C744B"/>
    <w:rsid w:val="009D1B6C"/>
    <w:rsid w:val="009E4E98"/>
    <w:rsid w:val="009E514D"/>
    <w:rsid w:val="00A00578"/>
    <w:rsid w:val="00A04E36"/>
    <w:rsid w:val="00A05B5C"/>
    <w:rsid w:val="00A12D1D"/>
    <w:rsid w:val="00A14DD2"/>
    <w:rsid w:val="00A206B6"/>
    <w:rsid w:val="00A22409"/>
    <w:rsid w:val="00A31BB8"/>
    <w:rsid w:val="00A320CE"/>
    <w:rsid w:val="00A47FCA"/>
    <w:rsid w:val="00A52FC5"/>
    <w:rsid w:val="00A540D3"/>
    <w:rsid w:val="00A61D6F"/>
    <w:rsid w:val="00A61F53"/>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44827"/>
    <w:rsid w:val="00B56BBF"/>
    <w:rsid w:val="00B6050F"/>
    <w:rsid w:val="00B6334E"/>
    <w:rsid w:val="00B65313"/>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A68B1"/>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812"/>
    <w:rsid w:val="00C30FCD"/>
    <w:rsid w:val="00C35D56"/>
    <w:rsid w:val="00C35E2A"/>
    <w:rsid w:val="00C40822"/>
    <w:rsid w:val="00C413E6"/>
    <w:rsid w:val="00C51B11"/>
    <w:rsid w:val="00C55907"/>
    <w:rsid w:val="00C57757"/>
    <w:rsid w:val="00C577D8"/>
    <w:rsid w:val="00C57F34"/>
    <w:rsid w:val="00C62000"/>
    <w:rsid w:val="00C643C3"/>
    <w:rsid w:val="00C65278"/>
    <w:rsid w:val="00C666D4"/>
    <w:rsid w:val="00C70AD0"/>
    <w:rsid w:val="00C70D94"/>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F41C0"/>
    <w:rsid w:val="00D0077B"/>
    <w:rsid w:val="00D016A3"/>
    <w:rsid w:val="00D02E07"/>
    <w:rsid w:val="00D044C1"/>
    <w:rsid w:val="00D06437"/>
    <w:rsid w:val="00D10D9A"/>
    <w:rsid w:val="00D11396"/>
    <w:rsid w:val="00D1249D"/>
    <w:rsid w:val="00D14ACC"/>
    <w:rsid w:val="00D214DD"/>
    <w:rsid w:val="00D2200D"/>
    <w:rsid w:val="00D24057"/>
    <w:rsid w:val="00D24121"/>
    <w:rsid w:val="00D25951"/>
    <w:rsid w:val="00D25C99"/>
    <w:rsid w:val="00D327CF"/>
    <w:rsid w:val="00D333AE"/>
    <w:rsid w:val="00D33B51"/>
    <w:rsid w:val="00D3582F"/>
    <w:rsid w:val="00D37492"/>
    <w:rsid w:val="00D4429A"/>
    <w:rsid w:val="00D471CC"/>
    <w:rsid w:val="00D503F9"/>
    <w:rsid w:val="00D50859"/>
    <w:rsid w:val="00D53F57"/>
    <w:rsid w:val="00D56566"/>
    <w:rsid w:val="00D57FD3"/>
    <w:rsid w:val="00D60302"/>
    <w:rsid w:val="00D65C9D"/>
    <w:rsid w:val="00D66B0B"/>
    <w:rsid w:val="00D718C9"/>
    <w:rsid w:val="00D76258"/>
    <w:rsid w:val="00D83EB1"/>
    <w:rsid w:val="00D910E1"/>
    <w:rsid w:val="00D9176D"/>
    <w:rsid w:val="00D91F7F"/>
    <w:rsid w:val="00D9342F"/>
    <w:rsid w:val="00D93531"/>
    <w:rsid w:val="00D957BA"/>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4E95"/>
    <w:rsid w:val="00E05105"/>
    <w:rsid w:val="00E06D1B"/>
    <w:rsid w:val="00E16A49"/>
    <w:rsid w:val="00E16CB3"/>
    <w:rsid w:val="00E16FC1"/>
    <w:rsid w:val="00E17C07"/>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F27"/>
    <w:rsid w:val="00E71250"/>
    <w:rsid w:val="00E7368B"/>
    <w:rsid w:val="00E76FF8"/>
    <w:rsid w:val="00E87F81"/>
    <w:rsid w:val="00E90B0F"/>
    <w:rsid w:val="00E922E9"/>
    <w:rsid w:val="00E934B8"/>
    <w:rsid w:val="00E94310"/>
    <w:rsid w:val="00E94D1A"/>
    <w:rsid w:val="00EA6380"/>
    <w:rsid w:val="00EB072E"/>
    <w:rsid w:val="00EB1BF1"/>
    <w:rsid w:val="00EB2A03"/>
    <w:rsid w:val="00EB5B3A"/>
    <w:rsid w:val="00EC0060"/>
    <w:rsid w:val="00EC0425"/>
    <w:rsid w:val="00EC1CDC"/>
    <w:rsid w:val="00EC1E38"/>
    <w:rsid w:val="00EC3935"/>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221C9"/>
    <w:rsid w:val="00F3225E"/>
    <w:rsid w:val="00F34DA5"/>
    <w:rsid w:val="00F35447"/>
    <w:rsid w:val="00F3697C"/>
    <w:rsid w:val="00F40D31"/>
    <w:rsid w:val="00F41A93"/>
    <w:rsid w:val="00F429BB"/>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C2099"/>
    <w:rsid w:val="00FC268D"/>
    <w:rsid w:val="00FC5A76"/>
    <w:rsid w:val="00FC7642"/>
    <w:rsid w:val="00FC79CE"/>
    <w:rsid w:val="00FD19F4"/>
    <w:rsid w:val="00FD31C3"/>
    <w:rsid w:val="00FD6AFA"/>
    <w:rsid w:val="00FE1FCC"/>
    <w:rsid w:val="00FE4482"/>
    <w:rsid w:val="00FE50A9"/>
    <w:rsid w:val="00FE54DC"/>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21F84E"/>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m@odin.ru" TargetMode="External"/><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7F599-8185-4799-B011-677E73055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1</TotalTime>
  <Pages>3</Pages>
  <Words>369</Words>
  <Characters>2105</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2470</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Климова Екатерина Юрьевна</cp:lastModifiedBy>
  <cp:revision>2</cp:revision>
  <cp:lastPrinted>2026-06-23T11:20:00Z</cp:lastPrinted>
  <dcterms:created xsi:type="dcterms:W3CDTF">2026-06-23T11:22:00Z</dcterms:created>
  <dcterms:modified xsi:type="dcterms:W3CDTF">2026-06-23T11:22:00Z</dcterms:modified>
</cp:coreProperties>
</file>