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3751E3"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22</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0A5EE5" w:rsidRPr="000A5EE5">
                              <w:rPr>
                                <w:rFonts w:ascii="Times New Roman" w:hAnsi="Times New Roman"/>
                                <w:b/>
                                <w:sz w:val="24"/>
                                <w:szCs w:val="24"/>
                                <w:u w:val="single"/>
                              </w:rPr>
                              <w:t>14297612</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3751E3"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22</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0A5EE5" w:rsidRPr="000A5EE5">
                        <w:rPr>
                          <w:rFonts w:ascii="Times New Roman" w:hAnsi="Times New Roman"/>
                          <w:b/>
                          <w:sz w:val="24"/>
                          <w:szCs w:val="24"/>
                          <w:u w:val="single"/>
                        </w:rPr>
                        <w:t>14297612</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3751E3">
        <w:rPr>
          <w:rFonts w:ascii="Times New Roman" w:hAnsi="Times New Roman"/>
          <w:b/>
          <w:sz w:val="26"/>
          <w:szCs w:val="26"/>
        </w:rPr>
        <w:t>"22</w:t>
      </w:r>
      <w:r w:rsidR="00597393">
        <w:rPr>
          <w:rFonts w:ascii="Times New Roman" w:hAnsi="Times New Roman"/>
          <w:b/>
          <w:sz w:val="26"/>
          <w:szCs w:val="26"/>
        </w:rPr>
        <w:t>" Июня</w:t>
      </w:r>
      <w:r w:rsidR="00FF1558" w:rsidRPr="00FF1558">
        <w:rPr>
          <w:rFonts w:ascii="Times New Roman" w:hAnsi="Times New Roman"/>
          <w:b/>
          <w:sz w:val="26"/>
          <w:szCs w:val="26"/>
        </w:rPr>
        <w:t xml:space="preserve"> 2026 года № </w:t>
      </w:r>
      <w:bookmarkStart w:id="0" w:name="_GoBack"/>
      <w:r w:rsidR="000A5EE5" w:rsidRPr="000A5EE5">
        <w:rPr>
          <w:rFonts w:ascii="Times New Roman" w:hAnsi="Times New Roman"/>
          <w:b/>
          <w:sz w:val="26"/>
          <w:szCs w:val="26"/>
        </w:rPr>
        <w:t>14297612</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 xml:space="preserve">: </w:t>
      </w:r>
      <w:r w:rsidR="000A5EE5" w:rsidRPr="000A5EE5">
        <w:rPr>
          <w:rFonts w:ascii="Times New Roman" w:hAnsi="Times New Roman"/>
          <w:b/>
          <w:sz w:val="26"/>
          <w:szCs w:val="26"/>
        </w:rPr>
        <w:t>Московская область, Одинцово, Верхне-Пролетарская улица, 5А</w:t>
      </w:r>
      <w:r w:rsidR="003751E3">
        <w:rPr>
          <w:rFonts w:ascii="Times New Roman" w:hAnsi="Times New Roman"/>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6D2628" w:rsidRDefault="0011603E" w:rsidP="0011603E">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B82C06" w:rsidRDefault="007A0F3D" w:rsidP="00EB5B3A">
      <w:pPr>
        <w:pStyle w:val="ab"/>
        <w:spacing w:line="228" w:lineRule="auto"/>
        <w:rPr>
          <w:noProof/>
          <w:lang w:eastAsia="ru-RU"/>
        </w:rPr>
      </w:pPr>
      <w:r w:rsidRPr="007A0F3D">
        <w:rPr>
          <w:noProof/>
          <w:lang w:eastAsia="ru-RU"/>
        </w:rPr>
        <w:t xml:space="preserve">  </w:t>
      </w:r>
      <w:r w:rsidR="00DA0BD5" w:rsidRPr="00DA0BD5">
        <w:rPr>
          <w:noProof/>
          <w:lang w:eastAsia="ru-RU"/>
        </w:rPr>
        <w:t xml:space="preserve">     </w:t>
      </w:r>
    </w:p>
    <w:p w:rsidR="00CC1AA3" w:rsidRPr="000657FD" w:rsidRDefault="000A5EE5" w:rsidP="00EB5B3A">
      <w:pPr>
        <w:pStyle w:val="ab"/>
        <w:spacing w:line="228" w:lineRule="auto"/>
        <w:rPr>
          <w:noProof/>
          <w:lang w:eastAsia="ru-RU"/>
        </w:rPr>
      </w:pPr>
      <w:r>
        <w:rPr>
          <w:noProof/>
          <w:lang w:eastAsia="ru-RU"/>
        </w:rPr>
        <w:lastRenderedPageBreak/>
        <w:drawing>
          <wp:inline distT="0" distB="0" distL="0" distR="0" wp14:anchorId="282471F7" wp14:editId="3C1F0EA1">
            <wp:extent cx="6391275" cy="8521700"/>
            <wp:effectExtent l="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1275" cy="8521700"/>
                    </a:xfrm>
                    <a:prstGeom prst="rect">
                      <a:avLst/>
                    </a:prstGeom>
                  </pic:spPr>
                </pic:pic>
              </a:graphicData>
            </a:graphic>
          </wp:inline>
        </w:drawing>
      </w:r>
      <w:r>
        <w:rPr>
          <w:noProof/>
          <w:lang w:eastAsia="ru-RU"/>
        </w:rPr>
        <w:lastRenderedPageBreak/>
        <w:drawing>
          <wp:inline distT="0" distB="0" distL="0" distR="0" wp14:anchorId="471D6513" wp14:editId="030B5109">
            <wp:extent cx="6391275" cy="8521700"/>
            <wp:effectExtent l="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1275" cy="8521700"/>
                    </a:xfrm>
                    <a:prstGeom prst="rect">
                      <a:avLst/>
                    </a:prstGeom>
                  </pic:spPr>
                </pic:pic>
              </a:graphicData>
            </a:graphic>
          </wp:inline>
        </w:drawing>
      </w:r>
    </w:p>
    <w:sectPr w:rsidR="00CC1AA3" w:rsidRPr="000657FD" w:rsidSect="00EB5B3A">
      <w:headerReference w:type="default" r:id="rId13"/>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0F51" w:rsidRDefault="00040F51" w:rsidP="000A31F5">
      <w:pPr>
        <w:spacing w:after="0" w:line="240" w:lineRule="auto"/>
      </w:pPr>
      <w:r>
        <w:separator/>
      </w:r>
    </w:p>
  </w:endnote>
  <w:endnote w:type="continuationSeparator" w:id="0">
    <w:p w:rsidR="00040F51" w:rsidRDefault="00040F51"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0F51" w:rsidRDefault="00040F51" w:rsidP="000A31F5">
      <w:pPr>
        <w:spacing w:after="0" w:line="240" w:lineRule="auto"/>
      </w:pPr>
      <w:r>
        <w:separator/>
      </w:r>
    </w:p>
  </w:footnote>
  <w:footnote w:type="continuationSeparator" w:id="0">
    <w:p w:rsidR="00040F51" w:rsidRDefault="00040F51"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83F"/>
    <w:rsid w:val="00037F88"/>
    <w:rsid w:val="00040F51"/>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791E"/>
    <w:rsid w:val="001D0736"/>
    <w:rsid w:val="001D5486"/>
    <w:rsid w:val="001D5943"/>
    <w:rsid w:val="001E69F4"/>
    <w:rsid w:val="001F0232"/>
    <w:rsid w:val="001F1049"/>
    <w:rsid w:val="001F13C5"/>
    <w:rsid w:val="001F309B"/>
    <w:rsid w:val="001F4595"/>
    <w:rsid w:val="001F67FF"/>
    <w:rsid w:val="001F77CF"/>
    <w:rsid w:val="002006F6"/>
    <w:rsid w:val="00202156"/>
    <w:rsid w:val="002032F1"/>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B0CA2"/>
    <w:rsid w:val="004B21DA"/>
    <w:rsid w:val="004B2F88"/>
    <w:rsid w:val="004B32C7"/>
    <w:rsid w:val="004B7BE3"/>
    <w:rsid w:val="004C00AE"/>
    <w:rsid w:val="004C0E4E"/>
    <w:rsid w:val="004C3134"/>
    <w:rsid w:val="004C7046"/>
    <w:rsid w:val="004C731C"/>
    <w:rsid w:val="004D20E2"/>
    <w:rsid w:val="004D6AA2"/>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537C8"/>
    <w:rsid w:val="009604C8"/>
    <w:rsid w:val="00961374"/>
    <w:rsid w:val="0096377E"/>
    <w:rsid w:val="009668F1"/>
    <w:rsid w:val="00966BEE"/>
    <w:rsid w:val="009676BE"/>
    <w:rsid w:val="00973284"/>
    <w:rsid w:val="009756A4"/>
    <w:rsid w:val="00976909"/>
    <w:rsid w:val="00976E2C"/>
    <w:rsid w:val="0097710B"/>
    <w:rsid w:val="0098077C"/>
    <w:rsid w:val="00980A23"/>
    <w:rsid w:val="00982417"/>
    <w:rsid w:val="0098676D"/>
    <w:rsid w:val="009902E1"/>
    <w:rsid w:val="00990F61"/>
    <w:rsid w:val="00992943"/>
    <w:rsid w:val="00994D29"/>
    <w:rsid w:val="009967CB"/>
    <w:rsid w:val="009A4957"/>
    <w:rsid w:val="009B0E0E"/>
    <w:rsid w:val="009B6533"/>
    <w:rsid w:val="009C0147"/>
    <w:rsid w:val="009C409C"/>
    <w:rsid w:val="009C744B"/>
    <w:rsid w:val="009D1B6C"/>
    <w:rsid w:val="009E4E98"/>
    <w:rsid w:val="009E514D"/>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B0B"/>
    <w:rsid w:val="00D718C9"/>
    <w:rsid w:val="00D76258"/>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F27"/>
    <w:rsid w:val="00E71250"/>
    <w:rsid w:val="00E7368B"/>
    <w:rsid w:val="00E76FF8"/>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F937E1"/>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18D14-71AD-4A0F-AEF9-E7DCCB078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3</Pages>
  <Words>371</Words>
  <Characters>2117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2484</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2026-06-01T13:56:00Z</cp:lastPrinted>
  <dcterms:created xsi:type="dcterms:W3CDTF">2026-06-21T07:11:00Z</dcterms:created>
  <dcterms:modified xsi:type="dcterms:W3CDTF">2026-06-21T07:11:00Z</dcterms:modified>
</cp:coreProperties>
</file>