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E63E93"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23</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bookmarkStart w:id="0" w:name="_GoBack"/>
                            <w:r w:rsidRPr="00E63E93">
                              <w:rPr>
                                <w:rFonts w:ascii="Times New Roman" w:hAnsi="Times New Roman"/>
                                <w:b/>
                                <w:sz w:val="24"/>
                                <w:szCs w:val="24"/>
                                <w:u w:val="single"/>
                              </w:rPr>
                              <w:t>14311005</w:t>
                            </w:r>
                            <w:bookmarkEnd w:id="0"/>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E63E93"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23</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bookmarkStart w:id="1" w:name="_GoBack"/>
                      <w:r w:rsidRPr="00E63E93">
                        <w:rPr>
                          <w:rFonts w:ascii="Times New Roman" w:hAnsi="Times New Roman"/>
                          <w:b/>
                          <w:sz w:val="24"/>
                          <w:szCs w:val="24"/>
                          <w:u w:val="single"/>
                        </w:rPr>
                        <w:t>14311005</w:t>
                      </w:r>
                      <w:bookmarkEnd w:id="1"/>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E63E93">
        <w:rPr>
          <w:rFonts w:ascii="Times New Roman" w:hAnsi="Times New Roman"/>
          <w:b/>
          <w:sz w:val="26"/>
          <w:szCs w:val="26"/>
        </w:rPr>
        <w:t>"23</w:t>
      </w:r>
      <w:r w:rsidR="00597393">
        <w:rPr>
          <w:rFonts w:ascii="Times New Roman" w:hAnsi="Times New Roman"/>
          <w:b/>
          <w:sz w:val="26"/>
          <w:szCs w:val="26"/>
        </w:rPr>
        <w:t>" Июня</w:t>
      </w:r>
      <w:r w:rsidR="00FF1558" w:rsidRPr="00FF1558">
        <w:rPr>
          <w:rFonts w:ascii="Times New Roman" w:hAnsi="Times New Roman"/>
          <w:b/>
          <w:sz w:val="26"/>
          <w:szCs w:val="26"/>
        </w:rPr>
        <w:t xml:space="preserve"> 2026 года № </w:t>
      </w:r>
      <w:r w:rsidR="00E63E93" w:rsidRPr="00E63E93">
        <w:rPr>
          <w:rFonts w:ascii="Times New Roman" w:hAnsi="Times New Roman"/>
          <w:b/>
          <w:sz w:val="26"/>
          <w:szCs w:val="26"/>
        </w:rPr>
        <w:t>14311005</w:t>
      </w:r>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837E00">
        <w:rPr>
          <w:rFonts w:ascii="Times New Roman" w:hAnsi="Times New Roman"/>
          <w:sz w:val="26"/>
          <w:szCs w:val="26"/>
        </w:rPr>
        <w:t>:</w:t>
      </w:r>
      <w:r w:rsidR="00E63E93">
        <w:rPr>
          <w:rFonts w:ascii="Times New Roman" w:hAnsi="Times New Roman"/>
          <w:b/>
          <w:sz w:val="26"/>
          <w:szCs w:val="26"/>
        </w:rPr>
        <w:t xml:space="preserve"> </w:t>
      </w:r>
      <w:r w:rsidR="00E63E93" w:rsidRPr="00E63E93">
        <w:rPr>
          <w:rFonts w:ascii="Times New Roman" w:hAnsi="Times New Roman"/>
          <w:b/>
          <w:sz w:val="26"/>
          <w:szCs w:val="26"/>
        </w:rPr>
        <w:t xml:space="preserve">Московская область, Одинцовский городской округ, деревня </w:t>
      </w:r>
      <w:proofErr w:type="spellStart"/>
      <w:r w:rsidR="00E63E93" w:rsidRPr="00E63E93">
        <w:rPr>
          <w:rFonts w:ascii="Times New Roman" w:hAnsi="Times New Roman"/>
          <w:b/>
          <w:sz w:val="26"/>
          <w:szCs w:val="26"/>
        </w:rPr>
        <w:t>Чупряково</w:t>
      </w:r>
      <w:proofErr w:type="spellEnd"/>
      <w:r w:rsidR="00E63E93" w:rsidRPr="00E63E93">
        <w:rPr>
          <w:rFonts w:ascii="Times New Roman" w:hAnsi="Times New Roman"/>
          <w:b/>
          <w:sz w:val="26"/>
          <w:szCs w:val="26"/>
        </w:rPr>
        <w:t>, 39</w:t>
      </w:r>
      <w:r w:rsidR="008E1105" w:rsidRPr="008E1105">
        <w:rPr>
          <w:rFonts w:ascii="Times New Roman" w:hAnsi="Times New Roman"/>
          <w:b/>
          <w:sz w:val="26"/>
          <w:szCs w:val="26"/>
        </w:rPr>
        <w:t>,</w:t>
      </w:r>
      <w:r w:rsidR="008E1105">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6D2628" w:rsidRDefault="0011603E" w:rsidP="0011603E">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B82C06" w:rsidRDefault="007A0F3D" w:rsidP="00EB5B3A">
      <w:pPr>
        <w:pStyle w:val="ab"/>
        <w:spacing w:line="228" w:lineRule="auto"/>
        <w:rPr>
          <w:noProof/>
          <w:lang w:eastAsia="ru-RU"/>
        </w:rPr>
      </w:pPr>
      <w:r w:rsidRPr="007A0F3D">
        <w:rPr>
          <w:noProof/>
          <w:lang w:eastAsia="ru-RU"/>
        </w:rPr>
        <w:t xml:space="preserve">  </w:t>
      </w:r>
      <w:r w:rsidR="00DA0BD5" w:rsidRPr="00DA0BD5">
        <w:rPr>
          <w:noProof/>
          <w:lang w:eastAsia="ru-RU"/>
        </w:rPr>
        <w:t xml:space="preserve">     </w:t>
      </w:r>
    </w:p>
    <w:p w:rsidR="00CC1AA3" w:rsidRPr="000657FD" w:rsidRDefault="00E63E93" w:rsidP="00EB5B3A">
      <w:pPr>
        <w:pStyle w:val="ab"/>
        <w:spacing w:line="228" w:lineRule="auto"/>
        <w:rPr>
          <w:noProof/>
          <w:lang w:eastAsia="ru-RU"/>
        </w:rPr>
      </w:pPr>
      <w:r>
        <w:rPr>
          <w:noProof/>
          <w:lang w:eastAsia="ru-RU"/>
        </w:rPr>
        <w:lastRenderedPageBreak/>
        <w:drawing>
          <wp:inline distT="0" distB="0" distL="0" distR="0" wp14:anchorId="661AC159" wp14:editId="70AC2E82">
            <wp:extent cx="6391275" cy="85217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91275" cy="8521700"/>
                    </a:xfrm>
                    <a:prstGeom prst="rect">
                      <a:avLst/>
                    </a:prstGeom>
                  </pic:spPr>
                </pic:pic>
              </a:graphicData>
            </a:graphic>
          </wp:inline>
        </w:drawing>
      </w:r>
      <w:r>
        <w:rPr>
          <w:noProof/>
          <w:lang w:eastAsia="ru-RU"/>
        </w:rPr>
        <w:lastRenderedPageBreak/>
        <w:drawing>
          <wp:inline distT="0" distB="0" distL="0" distR="0" wp14:anchorId="692CEA93" wp14:editId="48985273">
            <wp:extent cx="6391275" cy="85217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91275" cy="8521700"/>
                    </a:xfrm>
                    <a:prstGeom prst="rect">
                      <a:avLst/>
                    </a:prstGeom>
                  </pic:spPr>
                </pic:pic>
              </a:graphicData>
            </a:graphic>
          </wp:inline>
        </w:drawing>
      </w:r>
    </w:p>
    <w:sectPr w:rsidR="00CC1AA3" w:rsidRPr="000657FD" w:rsidSect="00EB5B3A">
      <w:headerReference w:type="default" r:id="rId13"/>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0451" w:rsidRDefault="00440451" w:rsidP="000A31F5">
      <w:pPr>
        <w:spacing w:after="0" w:line="240" w:lineRule="auto"/>
      </w:pPr>
      <w:r>
        <w:separator/>
      </w:r>
    </w:p>
  </w:endnote>
  <w:endnote w:type="continuationSeparator" w:id="0">
    <w:p w:rsidR="00440451" w:rsidRDefault="00440451"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0451" w:rsidRDefault="00440451" w:rsidP="000A31F5">
      <w:pPr>
        <w:spacing w:after="0" w:line="240" w:lineRule="auto"/>
      </w:pPr>
      <w:r>
        <w:separator/>
      </w:r>
    </w:p>
  </w:footnote>
  <w:footnote w:type="continuationSeparator" w:id="0">
    <w:p w:rsidR="00440451" w:rsidRDefault="00440451"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7058"/>
    <w:rsid w:val="001B10DD"/>
    <w:rsid w:val="001B37F6"/>
    <w:rsid w:val="001C1A03"/>
    <w:rsid w:val="001C791E"/>
    <w:rsid w:val="001D0736"/>
    <w:rsid w:val="001D5486"/>
    <w:rsid w:val="001D5943"/>
    <w:rsid w:val="001E69F4"/>
    <w:rsid w:val="001F0232"/>
    <w:rsid w:val="001F1049"/>
    <w:rsid w:val="001F13C5"/>
    <w:rsid w:val="001F309B"/>
    <w:rsid w:val="001F4595"/>
    <w:rsid w:val="001F67FF"/>
    <w:rsid w:val="001F77CF"/>
    <w:rsid w:val="002006F6"/>
    <w:rsid w:val="00202156"/>
    <w:rsid w:val="002032F1"/>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BB0"/>
    <w:rsid w:val="0040471C"/>
    <w:rsid w:val="00405033"/>
    <w:rsid w:val="00407D45"/>
    <w:rsid w:val="00412C79"/>
    <w:rsid w:val="00414026"/>
    <w:rsid w:val="00417A3D"/>
    <w:rsid w:val="00420D55"/>
    <w:rsid w:val="004233EB"/>
    <w:rsid w:val="00427E35"/>
    <w:rsid w:val="0043164A"/>
    <w:rsid w:val="00440014"/>
    <w:rsid w:val="00440451"/>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B0CA2"/>
    <w:rsid w:val="004B21DA"/>
    <w:rsid w:val="004B2F88"/>
    <w:rsid w:val="004B32C7"/>
    <w:rsid w:val="004B7BE3"/>
    <w:rsid w:val="004C00AE"/>
    <w:rsid w:val="004C0E4E"/>
    <w:rsid w:val="004C3134"/>
    <w:rsid w:val="004C7046"/>
    <w:rsid w:val="004C731C"/>
    <w:rsid w:val="004D20E2"/>
    <w:rsid w:val="004D6AA2"/>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B48B1"/>
    <w:rsid w:val="005C43A2"/>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473F3"/>
    <w:rsid w:val="009537C8"/>
    <w:rsid w:val="009604C8"/>
    <w:rsid w:val="00961374"/>
    <w:rsid w:val="0096377E"/>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44827"/>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41C0"/>
    <w:rsid w:val="00D0077B"/>
    <w:rsid w:val="00D016A3"/>
    <w:rsid w:val="00D02E07"/>
    <w:rsid w:val="00D044C1"/>
    <w:rsid w:val="00D06437"/>
    <w:rsid w:val="00D10D9A"/>
    <w:rsid w:val="00D11396"/>
    <w:rsid w:val="00D1249D"/>
    <w:rsid w:val="00D14ACC"/>
    <w:rsid w:val="00D214DD"/>
    <w:rsid w:val="00D2200D"/>
    <w:rsid w:val="00D24057"/>
    <w:rsid w:val="00D24121"/>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B0B"/>
    <w:rsid w:val="00D718C9"/>
    <w:rsid w:val="00D76258"/>
    <w:rsid w:val="00D83EB1"/>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E93"/>
    <w:rsid w:val="00E63F27"/>
    <w:rsid w:val="00E71250"/>
    <w:rsid w:val="00E72913"/>
    <w:rsid w:val="00E7368B"/>
    <w:rsid w:val="00E76FF8"/>
    <w:rsid w:val="00E87F81"/>
    <w:rsid w:val="00E90B0F"/>
    <w:rsid w:val="00E922E9"/>
    <w:rsid w:val="00E934B8"/>
    <w:rsid w:val="00E94310"/>
    <w:rsid w:val="00E94D1A"/>
    <w:rsid w:val="00EA6380"/>
    <w:rsid w:val="00EB072E"/>
    <w:rsid w:val="00EB1BF1"/>
    <w:rsid w:val="00EB2A03"/>
    <w:rsid w:val="00EB5B3A"/>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152F9"/>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21F84E"/>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A5311-E3F5-4D92-838F-A059E0834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1</TotalTime>
  <Pages>3</Pages>
  <Words>373</Words>
  <Characters>2127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2496</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Климова Екатерина Юрьевна</cp:lastModifiedBy>
  <cp:revision>2</cp:revision>
  <cp:lastPrinted>2026-06-23T11:20:00Z</cp:lastPrinted>
  <dcterms:created xsi:type="dcterms:W3CDTF">2026-06-23T12:29:00Z</dcterms:created>
  <dcterms:modified xsi:type="dcterms:W3CDTF">2026-06-23T12:29:00Z</dcterms:modified>
</cp:coreProperties>
</file>