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930D5" w:rsidRPr="005930D5">
                              <w:rPr>
                                <w:rFonts w:ascii="Times New Roman" w:hAnsi="Times New Roman"/>
                                <w:b/>
                                <w:sz w:val="24"/>
                                <w:szCs w:val="24"/>
                                <w:u w:val="single"/>
                              </w:rPr>
                              <w:t>14345444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5930D5" w:rsidRPr="005930D5">
                        <w:rPr>
                          <w:rFonts w:ascii="Times New Roman" w:hAnsi="Times New Roman"/>
                          <w:b/>
                          <w:sz w:val="24"/>
                          <w:szCs w:val="24"/>
                          <w:u w:val="single"/>
                        </w:rPr>
                        <w:t>14345444</w:t>
                      </w: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5930D5" w:rsidRPr="005930D5">
        <w:rPr>
          <w:rFonts w:ascii="Times New Roman" w:hAnsi="Times New Roman"/>
          <w:b/>
          <w:sz w:val="26"/>
          <w:szCs w:val="26"/>
        </w:rPr>
        <w:t>14345444</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5930D5" w:rsidRPr="005930D5">
        <w:rPr>
          <w:rFonts w:ascii="Times New Roman" w:hAnsi="Times New Roman"/>
          <w:b/>
          <w:sz w:val="26"/>
          <w:szCs w:val="26"/>
        </w:rPr>
        <w:t>Одинцово, Солнечная улица, 26</w:t>
      </w:r>
      <w:r w:rsidR="00D24B32">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EF2777" w:rsidRDefault="00EF2777"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CBD37D2" wp14:editId="1907F84F">
            <wp:extent cx="6134100" cy="8521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34100" cy="8521700"/>
                    </a:xfrm>
                    <a:prstGeom prst="rect">
                      <a:avLst/>
                    </a:prstGeom>
                  </pic:spPr>
                </pic:pic>
              </a:graphicData>
            </a:graphic>
          </wp:inline>
        </w:drawing>
      </w:r>
    </w:p>
    <w:p w:rsidR="00EF2777" w:rsidRDefault="00EF2777"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A2CCF4A" wp14:editId="4C9911CA">
            <wp:extent cx="590550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05500" cy="8521700"/>
                    </a:xfrm>
                    <a:prstGeom prst="rect">
                      <a:avLst/>
                    </a:prstGeom>
                  </pic:spPr>
                </pic:pic>
              </a:graphicData>
            </a:graphic>
          </wp:inline>
        </w:drawing>
      </w:r>
    </w:p>
    <w:p w:rsidR="00EF2777" w:rsidRPr="001E1D92" w:rsidRDefault="00EF2777"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FDA1020" wp14:editId="24DF5B3D">
            <wp:extent cx="6057900" cy="8521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57900" cy="8521700"/>
                    </a:xfrm>
                    <a:prstGeom prst="rect">
                      <a:avLst/>
                    </a:prstGeom>
                  </pic:spPr>
                </pic:pic>
              </a:graphicData>
            </a:graphic>
          </wp:inline>
        </w:drawing>
      </w:r>
    </w:p>
    <w:sectPr w:rsidR="00EF2777" w:rsidRPr="001E1D92" w:rsidSect="00EB5B3A">
      <w:headerReference w:type="default" r:id="rId15"/>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9CE" w:rsidRDefault="005E59CE" w:rsidP="000A31F5">
      <w:pPr>
        <w:spacing w:after="0" w:line="240" w:lineRule="auto"/>
      </w:pPr>
      <w:r>
        <w:separator/>
      </w:r>
    </w:p>
  </w:endnote>
  <w:endnote w:type="continuationSeparator" w:id="0">
    <w:p w:rsidR="005E59CE" w:rsidRDefault="005E59CE"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9CE" w:rsidRDefault="005E59CE" w:rsidP="000A31F5">
      <w:pPr>
        <w:spacing w:after="0" w:line="240" w:lineRule="auto"/>
      </w:pPr>
      <w:r>
        <w:separator/>
      </w:r>
    </w:p>
  </w:footnote>
  <w:footnote w:type="continuationSeparator" w:id="0">
    <w:p w:rsidR="005E59CE" w:rsidRDefault="005E59CE"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18AD"/>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30D5"/>
    <w:rsid w:val="00597393"/>
    <w:rsid w:val="005A375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9CE"/>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1593D"/>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4B32"/>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97721"/>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2777"/>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E2F37"/>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46072-5169-4017-BA70-3782C6490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4</Pages>
  <Words>366</Words>
  <Characters>2088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2450</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2026-07-06T07:53:00Z</dcterms:created>
  <dcterms:modified xsi:type="dcterms:W3CDTF">2026-07-06T07:53:00Z</dcterms:modified>
</cp:coreProperties>
</file>