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F050C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8C2685">
                              <w:rPr>
                                <w:rFonts w:ascii="Times New Roman" w:hAnsi="Times New Roman"/>
                                <w:b/>
                                <w:sz w:val="24"/>
                                <w:szCs w:val="24"/>
                                <w:u w:val="single"/>
                              </w:rPr>
                              <w:t>.0</w:t>
                            </w:r>
                            <w:r>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2B77AB" w:rsidRPr="002B77AB">
                              <w:rPr>
                                <w:rFonts w:ascii="Times New Roman" w:hAnsi="Times New Roman"/>
                                <w:b/>
                                <w:sz w:val="24"/>
                                <w:szCs w:val="24"/>
                                <w:u w:val="single"/>
                              </w:rPr>
                              <w:t>14500707</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F050C2"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03</w:t>
                      </w:r>
                      <w:r w:rsidR="008C2685">
                        <w:rPr>
                          <w:rFonts w:ascii="Times New Roman" w:hAnsi="Times New Roman"/>
                          <w:b/>
                          <w:sz w:val="24"/>
                          <w:szCs w:val="24"/>
                          <w:u w:val="single"/>
                        </w:rPr>
                        <w:t>.0</w:t>
                      </w:r>
                      <w:r>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2B77AB" w:rsidRPr="002B77AB">
                        <w:rPr>
                          <w:rFonts w:ascii="Times New Roman" w:hAnsi="Times New Roman"/>
                          <w:b/>
                          <w:sz w:val="24"/>
                          <w:szCs w:val="24"/>
                          <w:u w:val="single"/>
                        </w:rPr>
                        <w:t>14500707</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2B77AB" w:rsidRPr="002B77AB">
        <w:rPr>
          <w:rFonts w:ascii="Times New Roman" w:hAnsi="Times New Roman"/>
          <w:b/>
          <w:sz w:val="26"/>
          <w:szCs w:val="26"/>
        </w:rPr>
        <w:t>Московская область, Одинцовский городской округ, Кубинка, Наро-Фоминское шоссе, 3</w:t>
      </w:r>
      <w:r w:rsidR="002B77AB" w:rsidRPr="002B77AB">
        <w:rPr>
          <w:rFonts w:ascii="Times New Roman" w:hAnsi="Times New Roman"/>
          <w:sz w:val="26"/>
          <w:szCs w:val="26"/>
        </w:rPr>
        <w:t xml:space="preserve"> </w:t>
      </w:r>
      <w:r w:rsidR="00FF1558" w:rsidRPr="00FF1558">
        <w:rPr>
          <w:rFonts w:ascii="Times New Roman" w:hAnsi="Times New Roman"/>
          <w:sz w:val="26"/>
          <w:szCs w:val="26"/>
        </w:rPr>
        <w:t>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2B77AB" w:rsidP="001E1D92">
      <w:pPr>
        <w:pStyle w:val="ab"/>
        <w:spacing w:line="228" w:lineRule="auto"/>
        <w:ind w:left="708"/>
        <w:jc w:val="right"/>
        <w:rPr>
          <w:noProof/>
          <w:sz w:val="26"/>
          <w:szCs w:val="26"/>
          <w:lang w:eastAsia="ru-RU"/>
        </w:rPr>
      </w:pPr>
      <w:r>
        <w:rPr>
          <w:noProof/>
          <w:lang w:eastAsia="ru-RU"/>
        </w:rPr>
        <w:lastRenderedPageBreak/>
        <w:drawing>
          <wp:inline distT="0" distB="0" distL="0" distR="0" wp14:anchorId="08E4A13F" wp14:editId="078E7494">
            <wp:extent cx="5553075" cy="8521700"/>
            <wp:effectExtent l="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53075" cy="8521700"/>
                    </a:xfrm>
                    <a:prstGeom prst="rect">
                      <a:avLst/>
                    </a:prstGeom>
                  </pic:spPr>
                </pic:pic>
              </a:graphicData>
            </a:graphic>
          </wp:inline>
        </w:drawing>
      </w:r>
      <w:r>
        <w:rPr>
          <w:noProof/>
          <w:lang w:eastAsia="ru-RU"/>
        </w:rPr>
        <w:lastRenderedPageBreak/>
        <w:drawing>
          <wp:inline distT="0" distB="0" distL="0" distR="0" wp14:anchorId="4A4D9051" wp14:editId="164823A5">
            <wp:extent cx="6391275" cy="85217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p w:rsidR="00D85206" w:rsidRPr="001E1D92" w:rsidRDefault="004D784C" w:rsidP="00AF1AC8">
      <w:pPr>
        <w:pStyle w:val="ab"/>
        <w:spacing w:line="228" w:lineRule="auto"/>
        <w:jc w:val="right"/>
        <w:rPr>
          <w:noProof/>
          <w:sz w:val="26"/>
          <w:szCs w:val="26"/>
          <w:lang w:eastAsia="ru-RU"/>
        </w:rPr>
      </w:pPr>
      <w:r w:rsidRPr="004D784C">
        <w:rPr>
          <w:noProof/>
          <w:lang w:eastAsia="ru-RU"/>
        </w:rPr>
        <w:t xml:space="preserve"> </w:t>
      </w:r>
    </w:p>
    <w:sectPr w:rsidR="00D85206"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AE5" w:rsidRDefault="00C05AE5" w:rsidP="000A31F5">
      <w:pPr>
        <w:spacing w:after="0" w:line="240" w:lineRule="auto"/>
      </w:pPr>
      <w:r>
        <w:separator/>
      </w:r>
    </w:p>
  </w:endnote>
  <w:endnote w:type="continuationSeparator" w:id="0">
    <w:p w:rsidR="00C05AE5" w:rsidRDefault="00C05AE5"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AE5" w:rsidRDefault="00C05AE5" w:rsidP="000A31F5">
      <w:pPr>
        <w:spacing w:after="0" w:line="240" w:lineRule="auto"/>
      </w:pPr>
      <w:r>
        <w:separator/>
      </w:r>
    </w:p>
  </w:footnote>
  <w:footnote w:type="continuationSeparator" w:id="0">
    <w:p w:rsidR="00C05AE5" w:rsidRDefault="00C05AE5"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62D7"/>
    <w:rsid w:val="00226888"/>
    <w:rsid w:val="00227FE2"/>
    <w:rsid w:val="00231682"/>
    <w:rsid w:val="00232B3E"/>
    <w:rsid w:val="002333BC"/>
    <w:rsid w:val="0023434A"/>
    <w:rsid w:val="00235E47"/>
    <w:rsid w:val="00236239"/>
    <w:rsid w:val="0024267F"/>
    <w:rsid w:val="00244CCF"/>
    <w:rsid w:val="00244D07"/>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B77AB"/>
    <w:rsid w:val="002D7236"/>
    <w:rsid w:val="002D75D0"/>
    <w:rsid w:val="002E0A26"/>
    <w:rsid w:val="002E308F"/>
    <w:rsid w:val="002E3EE1"/>
    <w:rsid w:val="002E4DE5"/>
    <w:rsid w:val="002E55CB"/>
    <w:rsid w:val="002E5C1D"/>
    <w:rsid w:val="002E6009"/>
    <w:rsid w:val="002E6EA9"/>
    <w:rsid w:val="002E7FD0"/>
    <w:rsid w:val="002F32C1"/>
    <w:rsid w:val="002F4069"/>
    <w:rsid w:val="002F639C"/>
    <w:rsid w:val="002F73E0"/>
    <w:rsid w:val="0030188F"/>
    <w:rsid w:val="00304BC4"/>
    <w:rsid w:val="00305EEE"/>
    <w:rsid w:val="00306BE9"/>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5AE5"/>
    <w:rsid w:val="00C06F8A"/>
    <w:rsid w:val="00C1307F"/>
    <w:rsid w:val="00C13D4A"/>
    <w:rsid w:val="00C170AA"/>
    <w:rsid w:val="00C2070C"/>
    <w:rsid w:val="00C23A51"/>
    <w:rsid w:val="00C24812"/>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FF8"/>
    <w:rsid w:val="00E871D7"/>
    <w:rsid w:val="00E87F81"/>
    <w:rsid w:val="00E90B0F"/>
    <w:rsid w:val="00E922E9"/>
    <w:rsid w:val="00E934B8"/>
    <w:rsid w:val="00E94310"/>
    <w:rsid w:val="00E94BC5"/>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8AE65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F3724E-625B-433B-B719-57E88B060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370</Words>
  <Characters>2112</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2478</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2026-08-03T09:21:00Z</dcterms:created>
  <dcterms:modified xsi:type="dcterms:W3CDTF">2026-08-03T09:21:00Z</dcterms:modified>
</cp:coreProperties>
</file>