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30C7B"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252D13" w:rsidRPr="00252D13">
                              <w:rPr>
                                <w:rFonts w:ascii="Times New Roman" w:hAnsi="Times New Roman"/>
                                <w:b/>
                                <w:sz w:val="24"/>
                                <w:szCs w:val="24"/>
                                <w:u w:val="single"/>
                              </w:rPr>
                              <w:t>14531368</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830C7B"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10</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252D13" w:rsidRPr="00252D13">
                        <w:rPr>
                          <w:rFonts w:ascii="Times New Roman" w:hAnsi="Times New Roman"/>
                          <w:b/>
                          <w:sz w:val="24"/>
                          <w:szCs w:val="24"/>
                          <w:u w:val="single"/>
                        </w:rPr>
                        <w:t>14531368</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Pr>
          <w:rFonts w:ascii="Times New Roman" w:hAnsi="Times New Roman"/>
          <w:sz w:val="26"/>
          <w:szCs w:val="26"/>
        </w:rPr>
        <w:t>адресу</w:t>
      </w:r>
      <w:r w:rsidR="004D784C" w:rsidRPr="004D784C">
        <w:rPr>
          <w:rFonts w:ascii="Times New Roman" w:hAnsi="Times New Roman"/>
          <w:sz w:val="26"/>
          <w:szCs w:val="26"/>
        </w:rPr>
        <w:t xml:space="preserve"> </w:t>
      </w:r>
      <w:r w:rsidR="00E94BC5" w:rsidRPr="00E94BC5">
        <w:rPr>
          <w:rFonts w:ascii="Times New Roman" w:hAnsi="Times New Roman"/>
          <w:b/>
          <w:sz w:val="26"/>
          <w:szCs w:val="26"/>
        </w:rPr>
        <w:t xml:space="preserve"> </w:t>
      </w:r>
      <w:r w:rsidR="00252D13" w:rsidRPr="00252D13">
        <w:rPr>
          <w:rFonts w:ascii="Times New Roman" w:hAnsi="Times New Roman"/>
          <w:b/>
          <w:sz w:val="26"/>
          <w:szCs w:val="26"/>
        </w:rPr>
        <w:t>Московская область, Одинцово, Садовая улица, 16</w:t>
      </w:r>
      <w:r w:rsidR="00252D13">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D85206" w:rsidRDefault="00252D13" w:rsidP="00AF1AC8">
      <w:pPr>
        <w:pStyle w:val="ab"/>
        <w:spacing w:line="228" w:lineRule="auto"/>
        <w:jc w:val="right"/>
        <w:rPr>
          <w:noProof/>
          <w:lang w:eastAsia="ru-RU"/>
        </w:rPr>
      </w:pPr>
      <w:r>
        <w:rPr>
          <w:noProof/>
          <w:lang w:eastAsia="ru-RU"/>
        </w:rPr>
        <w:lastRenderedPageBreak/>
        <w:drawing>
          <wp:inline distT="0" distB="0" distL="0" distR="0" wp14:anchorId="0B91F9E4" wp14:editId="0173507F">
            <wp:extent cx="6391275" cy="4793615"/>
            <wp:effectExtent l="0" t="0" r="9525"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4793615"/>
                    </a:xfrm>
                    <a:prstGeom prst="rect">
                      <a:avLst/>
                    </a:prstGeom>
                  </pic:spPr>
                </pic:pic>
              </a:graphicData>
            </a:graphic>
          </wp:inline>
        </w:drawing>
      </w:r>
      <w:r w:rsidR="004D784C" w:rsidRPr="004D784C">
        <w:rPr>
          <w:noProof/>
          <w:lang w:eastAsia="ru-RU"/>
        </w:rPr>
        <w:t xml:space="preserve"> </w:t>
      </w:r>
      <w:r>
        <w:rPr>
          <w:noProof/>
          <w:lang w:eastAsia="ru-RU"/>
        </w:rPr>
        <w:drawing>
          <wp:inline distT="0" distB="0" distL="0" distR="0" wp14:anchorId="0E7A0E62" wp14:editId="631BC713">
            <wp:extent cx="6391275" cy="4793615"/>
            <wp:effectExtent l="0" t="0" r="9525" b="698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p w:rsidR="00C24C90" w:rsidRPr="001E1D92" w:rsidRDefault="00C24C90" w:rsidP="00AF1AC8">
      <w:pPr>
        <w:pStyle w:val="ab"/>
        <w:spacing w:line="228" w:lineRule="auto"/>
        <w:jc w:val="right"/>
        <w:rPr>
          <w:noProof/>
          <w:sz w:val="26"/>
          <w:szCs w:val="26"/>
          <w:lang w:eastAsia="ru-RU"/>
        </w:rPr>
      </w:pP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122" w:rsidRDefault="001C1122" w:rsidP="000A31F5">
      <w:pPr>
        <w:spacing w:after="0" w:line="240" w:lineRule="auto"/>
      </w:pPr>
      <w:r>
        <w:separator/>
      </w:r>
    </w:p>
  </w:endnote>
  <w:endnote w:type="continuationSeparator" w:id="0">
    <w:p w:rsidR="001C1122" w:rsidRDefault="001C1122"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122" w:rsidRDefault="001C1122" w:rsidP="000A31F5">
      <w:pPr>
        <w:spacing w:after="0" w:line="240" w:lineRule="auto"/>
      </w:pPr>
      <w:r>
        <w:separator/>
      </w:r>
    </w:p>
  </w:footnote>
  <w:footnote w:type="continuationSeparator" w:id="0">
    <w:p w:rsidR="001C1122" w:rsidRDefault="001C1122"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1B1"/>
    <w:rsid w:val="00010EE5"/>
    <w:rsid w:val="00022F97"/>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122"/>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D7236"/>
    <w:rsid w:val="002D75D0"/>
    <w:rsid w:val="002E0A26"/>
    <w:rsid w:val="002E308F"/>
    <w:rsid w:val="002E3EE1"/>
    <w:rsid w:val="002E4DE5"/>
    <w:rsid w:val="002E55CB"/>
    <w:rsid w:val="002E5C1D"/>
    <w:rsid w:val="002E6009"/>
    <w:rsid w:val="002E6EA9"/>
    <w:rsid w:val="002E7FD0"/>
    <w:rsid w:val="002F32C1"/>
    <w:rsid w:val="002F406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6C76"/>
    <w:rsid w:val="00450BDD"/>
    <w:rsid w:val="00451343"/>
    <w:rsid w:val="00451718"/>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B0733"/>
    <w:rsid w:val="00AB16FD"/>
    <w:rsid w:val="00AB64B2"/>
    <w:rsid w:val="00AC3D14"/>
    <w:rsid w:val="00AD6EFD"/>
    <w:rsid w:val="00AE02BF"/>
    <w:rsid w:val="00AE2F9E"/>
    <w:rsid w:val="00AE35FC"/>
    <w:rsid w:val="00AE38C7"/>
    <w:rsid w:val="00AF1AC8"/>
    <w:rsid w:val="00AF24E4"/>
    <w:rsid w:val="00AF2C88"/>
    <w:rsid w:val="00AF6107"/>
    <w:rsid w:val="00B01E4C"/>
    <w:rsid w:val="00B02D59"/>
    <w:rsid w:val="00B05A0B"/>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A1A51"/>
    <w:rsid w:val="00BA2E14"/>
    <w:rsid w:val="00BA4BD5"/>
    <w:rsid w:val="00BA5A18"/>
    <w:rsid w:val="00BA68B1"/>
    <w:rsid w:val="00BB0196"/>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80E0E"/>
    <w:rsid w:val="00C81E79"/>
    <w:rsid w:val="00C8318A"/>
    <w:rsid w:val="00C85232"/>
    <w:rsid w:val="00C8796A"/>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E1"/>
    <w:rsid w:val="00D9176D"/>
    <w:rsid w:val="00D91F7F"/>
    <w:rsid w:val="00D9342F"/>
    <w:rsid w:val="00D93531"/>
    <w:rsid w:val="00D957BA"/>
    <w:rsid w:val="00D9620A"/>
    <w:rsid w:val="00DA0BD5"/>
    <w:rsid w:val="00DA0C5D"/>
    <w:rsid w:val="00DA3F3E"/>
    <w:rsid w:val="00DB1677"/>
    <w:rsid w:val="00DB4C11"/>
    <w:rsid w:val="00DB57DA"/>
    <w:rsid w:val="00DB60F5"/>
    <w:rsid w:val="00DB6ACD"/>
    <w:rsid w:val="00DC12C8"/>
    <w:rsid w:val="00DC4470"/>
    <w:rsid w:val="00DC46EE"/>
    <w:rsid w:val="00DC6ADD"/>
    <w:rsid w:val="00DD0CE0"/>
    <w:rsid w:val="00DD2170"/>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6380"/>
    <w:rsid w:val="00EB072E"/>
    <w:rsid w:val="00EB1BF1"/>
    <w:rsid w:val="00EB2A03"/>
    <w:rsid w:val="00EB5B3A"/>
    <w:rsid w:val="00EB7D34"/>
    <w:rsid w:val="00EC0060"/>
    <w:rsid w:val="00EC0425"/>
    <w:rsid w:val="00EC1CDC"/>
    <w:rsid w:val="00EC1E38"/>
    <w:rsid w:val="00EC3935"/>
    <w:rsid w:val="00EC5244"/>
    <w:rsid w:val="00EC59EF"/>
    <w:rsid w:val="00EC7F36"/>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AE5BE"/>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DFCCAB-F28E-4F9D-954F-A49E30379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367</Words>
  <Characters>2095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2458</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2026-08-10T13:56:00Z</dcterms:created>
  <dcterms:modified xsi:type="dcterms:W3CDTF">2026-08-10T13:56:00Z</dcterms:modified>
</cp:coreProperties>
</file>