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26110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718E0" w:rsidRPr="00B718E0">
                              <w:rPr>
                                <w:rFonts w:ascii="Times New Roman" w:hAnsi="Times New Roman"/>
                                <w:b/>
                                <w:sz w:val="24"/>
                                <w:szCs w:val="24"/>
                                <w:u w:val="single"/>
                              </w:rPr>
                              <w:t>14572286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26110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718E0" w:rsidRPr="00B718E0">
                        <w:rPr>
                          <w:rFonts w:ascii="Times New Roman" w:hAnsi="Times New Roman"/>
                          <w:b/>
                          <w:sz w:val="24"/>
                          <w:szCs w:val="24"/>
                          <w:u w:val="single"/>
                        </w:rPr>
                        <w:t>14572286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BC0E16" w:rsidRPr="00BC0E16">
        <w:rPr>
          <w:rFonts w:ascii="Times New Roman" w:hAnsi="Times New Roman"/>
          <w:b/>
          <w:sz w:val="26"/>
          <w:szCs w:val="26"/>
        </w:rPr>
        <w:t xml:space="preserve"> </w:t>
      </w:r>
      <w:r w:rsidR="00A94791" w:rsidRPr="00A94791">
        <w:rPr>
          <w:rFonts w:ascii="Times New Roman" w:hAnsi="Times New Roman"/>
          <w:b/>
          <w:sz w:val="26"/>
          <w:szCs w:val="26"/>
        </w:rPr>
        <w:t xml:space="preserve"> </w:t>
      </w:r>
      <w:r w:rsidR="00B718E0" w:rsidRPr="00B718E0">
        <w:rPr>
          <w:rFonts w:ascii="Times New Roman" w:hAnsi="Times New Roman"/>
          <w:b/>
          <w:sz w:val="26"/>
          <w:szCs w:val="26"/>
        </w:rPr>
        <w:t>Московская область, Одинцовский городской округ, посёлок дома отдыха Озёра, 1</w:t>
      </w:r>
      <w:r w:rsidR="00B718E0">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B718E0" w:rsidP="00AF1AC8">
      <w:pPr>
        <w:pStyle w:val="ab"/>
        <w:spacing w:line="228" w:lineRule="auto"/>
        <w:jc w:val="right"/>
        <w:rPr>
          <w:noProof/>
          <w:sz w:val="26"/>
          <w:szCs w:val="26"/>
          <w:lang w:eastAsia="ru-RU"/>
        </w:rPr>
      </w:pPr>
      <w:r>
        <w:rPr>
          <w:noProof/>
          <w:lang w:eastAsia="ru-RU"/>
        </w:rPr>
        <w:lastRenderedPageBreak/>
        <w:drawing>
          <wp:inline distT="0" distB="0" distL="0" distR="0" wp14:anchorId="2DB2BE14" wp14:editId="64CB67C0">
            <wp:extent cx="5760720" cy="786955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7869555"/>
                    </a:xfrm>
                    <a:prstGeom prst="rect">
                      <a:avLst/>
                    </a:prstGeom>
                  </pic:spPr>
                </pic:pic>
              </a:graphicData>
            </a:graphic>
          </wp:inline>
        </w:drawing>
      </w:r>
      <w:r w:rsidR="002102D6" w:rsidRPr="002102D6">
        <w:rPr>
          <w:noProof/>
          <w:lang w:eastAsia="ru-RU"/>
        </w:rPr>
        <w:t xml:space="preserve"> </w:t>
      </w:r>
      <w:r>
        <w:rPr>
          <w:noProof/>
          <w:lang w:eastAsia="ru-RU"/>
        </w:rPr>
        <w:lastRenderedPageBreak/>
        <w:drawing>
          <wp:inline distT="0" distB="0" distL="0" distR="0" wp14:anchorId="3CE80AB0" wp14:editId="22909394">
            <wp:extent cx="5760720" cy="7307580"/>
            <wp:effectExtent l="0" t="0" r="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7307580"/>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4A2" w:rsidRDefault="00E444A2" w:rsidP="000A31F5">
      <w:pPr>
        <w:spacing w:after="0" w:line="240" w:lineRule="auto"/>
      </w:pPr>
      <w:r>
        <w:separator/>
      </w:r>
    </w:p>
  </w:endnote>
  <w:endnote w:type="continuationSeparator" w:id="0">
    <w:p w:rsidR="00E444A2" w:rsidRDefault="00E444A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4A2" w:rsidRDefault="00E444A2" w:rsidP="000A31F5">
      <w:pPr>
        <w:spacing w:after="0" w:line="240" w:lineRule="auto"/>
      </w:pPr>
      <w:r>
        <w:separator/>
      </w:r>
    </w:p>
  </w:footnote>
  <w:footnote w:type="continuationSeparator" w:id="0">
    <w:p w:rsidR="00E444A2" w:rsidRDefault="00E444A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64BC"/>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2D6"/>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106"/>
    <w:rsid w:val="002614D1"/>
    <w:rsid w:val="00263EA5"/>
    <w:rsid w:val="0026527B"/>
    <w:rsid w:val="00270811"/>
    <w:rsid w:val="002735EB"/>
    <w:rsid w:val="00275CE6"/>
    <w:rsid w:val="00282775"/>
    <w:rsid w:val="00284D66"/>
    <w:rsid w:val="00285458"/>
    <w:rsid w:val="00286FC6"/>
    <w:rsid w:val="002961D7"/>
    <w:rsid w:val="002A55B5"/>
    <w:rsid w:val="002A5E0F"/>
    <w:rsid w:val="002B2551"/>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1F52"/>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4791"/>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18E0"/>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0A1B"/>
    <w:rsid w:val="00BB48F1"/>
    <w:rsid w:val="00BB5E97"/>
    <w:rsid w:val="00BB7B01"/>
    <w:rsid w:val="00BC0E16"/>
    <w:rsid w:val="00BC295D"/>
    <w:rsid w:val="00BC6827"/>
    <w:rsid w:val="00BC6C1E"/>
    <w:rsid w:val="00BD1039"/>
    <w:rsid w:val="00BD4BAA"/>
    <w:rsid w:val="00BD4CF0"/>
    <w:rsid w:val="00BD5D0F"/>
    <w:rsid w:val="00BD5FC2"/>
    <w:rsid w:val="00BE10A4"/>
    <w:rsid w:val="00BE525F"/>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278EF"/>
    <w:rsid w:val="00E30AC2"/>
    <w:rsid w:val="00E31BF0"/>
    <w:rsid w:val="00E3265E"/>
    <w:rsid w:val="00E32C85"/>
    <w:rsid w:val="00E3389D"/>
    <w:rsid w:val="00E34CFD"/>
    <w:rsid w:val="00E36265"/>
    <w:rsid w:val="00E43906"/>
    <w:rsid w:val="00E444A2"/>
    <w:rsid w:val="00E46CA3"/>
    <w:rsid w:val="00E474E5"/>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232E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A0C66-5C54-4451-94A6-84A075C69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372</Words>
  <Characters>2123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2026-08-18T08:49:00Z</dcterms:created>
  <dcterms:modified xsi:type="dcterms:W3CDTF">2026-08-18T08:49:00Z</dcterms:modified>
</cp:coreProperties>
</file>