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DB05AA"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24</w:t>
                            </w:r>
                            <w:r w:rsidR="008C2685">
                              <w:rPr>
                                <w:rFonts w:ascii="Times New Roman" w:hAnsi="Times New Roman"/>
                                <w:b/>
                                <w:sz w:val="24"/>
                                <w:szCs w:val="24"/>
                                <w:u w:val="single"/>
                              </w:rPr>
                              <w:t>.0</w:t>
                            </w:r>
                            <w:r w:rsidR="00F050C2">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AA41D0" w:rsidRPr="00AA41D0">
                              <w:rPr>
                                <w:rFonts w:ascii="Times New Roman" w:hAnsi="Times New Roman"/>
                                <w:b/>
                                <w:sz w:val="24"/>
                                <w:szCs w:val="24"/>
                                <w:u w:val="single"/>
                              </w:rPr>
                              <w:t>14594837</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DB05AA"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24</w:t>
                      </w:r>
                      <w:r w:rsidR="008C2685">
                        <w:rPr>
                          <w:rFonts w:ascii="Times New Roman" w:hAnsi="Times New Roman"/>
                          <w:b/>
                          <w:sz w:val="24"/>
                          <w:szCs w:val="24"/>
                          <w:u w:val="single"/>
                        </w:rPr>
                        <w:t>.0</w:t>
                      </w:r>
                      <w:r w:rsidR="00F050C2">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AA41D0" w:rsidRPr="00AA41D0">
                        <w:rPr>
                          <w:rFonts w:ascii="Times New Roman" w:hAnsi="Times New Roman"/>
                          <w:b/>
                          <w:sz w:val="24"/>
                          <w:szCs w:val="24"/>
                          <w:u w:val="single"/>
                        </w:rPr>
                        <w:t>14594837</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4D784C" w:rsidRPr="004D784C">
        <w:rPr>
          <w:rFonts w:ascii="Times New Roman" w:hAnsi="Times New Roman"/>
          <w:sz w:val="26"/>
          <w:szCs w:val="26"/>
        </w:rPr>
        <w:t xml:space="preserve"> </w:t>
      </w:r>
      <w:r w:rsidR="00E94BC5" w:rsidRPr="00E94BC5">
        <w:rPr>
          <w:rFonts w:ascii="Times New Roman" w:hAnsi="Times New Roman"/>
          <w:b/>
          <w:sz w:val="26"/>
          <w:szCs w:val="26"/>
        </w:rPr>
        <w:t xml:space="preserve"> </w:t>
      </w:r>
      <w:r w:rsidR="00AA41D0" w:rsidRPr="00AA41D0">
        <w:rPr>
          <w:rFonts w:ascii="Times New Roman" w:hAnsi="Times New Roman"/>
          <w:b/>
          <w:sz w:val="26"/>
          <w:szCs w:val="26"/>
        </w:rPr>
        <w:t>Московская область, Одинцово, Северная улица, 5к3</w:t>
      </w:r>
      <w:r w:rsidR="00006005" w:rsidRPr="00006005">
        <w:rPr>
          <w:rFonts w:ascii="Times New Roman" w:hAnsi="Times New Roman"/>
          <w:b/>
          <w:sz w:val="26"/>
          <w:szCs w:val="26"/>
        </w:rPr>
        <w:t xml:space="preserve"> </w:t>
      </w:r>
      <w:r w:rsidR="00EC5666">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D85206" w:rsidRDefault="004D784C" w:rsidP="00AF1AC8">
      <w:pPr>
        <w:pStyle w:val="ab"/>
        <w:spacing w:line="228" w:lineRule="auto"/>
        <w:jc w:val="right"/>
        <w:rPr>
          <w:noProof/>
          <w:lang w:eastAsia="ru-RU"/>
        </w:rPr>
      </w:pPr>
      <w:r w:rsidRPr="004D784C">
        <w:rPr>
          <w:noProof/>
          <w:lang w:eastAsia="ru-RU"/>
        </w:rPr>
        <w:t xml:space="preserve"> </w:t>
      </w:r>
    </w:p>
    <w:p w:rsidR="00C24C90" w:rsidRPr="001E1D92" w:rsidRDefault="00AA41D0" w:rsidP="00AF1AC8">
      <w:pPr>
        <w:pStyle w:val="ab"/>
        <w:spacing w:line="228" w:lineRule="auto"/>
        <w:jc w:val="right"/>
        <w:rPr>
          <w:noProof/>
          <w:sz w:val="26"/>
          <w:szCs w:val="26"/>
          <w:lang w:eastAsia="ru-RU"/>
        </w:rPr>
      </w:pPr>
      <w:r>
        <w:rPr>
          <w:noProof/>
          <w:lang w:eastAsia="ru-RU"/>
        </w:rPr>
        <w:lastRenderedPageBreak/>
        <w:drawing>
          <wp:inline distT="0" distB="0" distL="0" distR="0" wp14:anchorId="6FC23598" wp14:editId="3F0AFA08">
            <wp:extent cx="6391275" cy="4793615"/>
            <wp:effectExtent l="0" t="0" r="9525" b="698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4793615"/>
                    </a:xfrm>
                    <a:prstGeom prst="rect">
                      <a:avLst/>
                    </a:prstGeom>
                  </pic:spPr>
                </pic:pic>
              </a:graphicData>
            </a:graphic>
          </wp:inline>
        </w:drawing>
      </w:r>
      <w:r w:rsidR="00B96514" w:rsidRPr="00B96514">
        <w:rPr>
          <w:noProof/>
          <w:lang w:eastAsia="ru-RU"/>
        </w:rPr>
        <w:t xml:space="preserve"> </w:t>
      </w:r>
      <w:r>
        <w:rPr>
          <w:noProof/>
          <w:lang w:eastAsia="ru-RU"/>
        </w:rPr>
        <w:drawing>
          <wp:inline distT="0" distB="0" distL="0" distR="0" wp14:anchorId="7282E4DE" wp14:editId="3ADAF003">
            <wp:extent cx="6391275" cy="4793615"/>
            <wp:effectExtent l="0" t="0" r="9525" b="698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4793615"/>
                    </a:xfrm>
                    <a:prstGeom prst="rect">
                      <a:avLst/>
                    </a:prstGeom>
                  </pic:spPr>
                </pic:pic>
              </a:graphicData>
            </a:graphic>
          </wp:inline>
        </w:drawing>
      </w:r>
    </w:p>
    <w:sectPr w:rsidR="00C24C90" w:rsidRPr="001E1D92" w:rsidSect="00EB5B3A">
      <w:headerReference w:type="default" r:id="rId13"/>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43B6" w:rsidRDefault="00ED43B6" w:rsidP="000A31F5">
      <w:pPr>
        <w:spacing w:after="0" w:line="240" w:lineRule="auto"/>
      </w:pPr>
      <w:r>
        <w:separator/>
      </w:r>
    </w:p>
  </w:endnote>
  <w:endnote w:type="continuationSeparator" w:id="0">
    <w:p w:rsidR="00ED43B6" w:rsidRDefault="00ED43B6"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43B6" w:rsidRDefault="00ED43B6" w:rsidP="000A31F5">
      <w:pPr>
        <w:spacing w:after="0" w:line="240" w:lineRule="auto"/>
      </w:pPr>
      <w:r>
        <w:separator/>
      </w:r>
    </w:p>
  </w:footnote>
  <w:footnote w:type="continuationSeparator" w:id="0">
    <w:p w:rsidR="00ED43B6" w:rsidRDefault="00ED43B6"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EE5"/>
    <w:rsid w:val="00022F97"/>
    <w:rsid w:val="00023836"/>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0F33DF"/>
    <w:rsid w:val="0010055B"/>
    <w:rsid w:val="001031AD"/>
    <w:rsid w:val="001033C5"/>
    <w:rsid w:val="00111E43"/>
    <w:rsid w:val="00113811"/>
    <w:rsid w:val="0011603E"/>
    <w:rsid w:val="001178D4"/>
    <w:rsid w:val="00125FCD"/>
    <w:rsid w:val="00130113"/>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6984"/>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2F48"/>
    <w:rsid w:val="00993B00"/>
    <w:rsid w:val="00994D29"/>
    <w:rsid w:val="009967CB"/>
    <w:rsid w:val="009A1B3C"/>
    <w:rsid w:val="009A4957"/>
    <w:rsid w:val="009B0E0E"/>
    <w:rsid w:val="009B6533"/>
    <w:rsid w:val="009C0147"/>
    <w:rsid w:val="009C409C"/>
    <w:rsid w:val="009C45FD"/>
    <w:rsid w:val="009C68C7"/>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27AD"/>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6EFD"/>
    <w:rsid w:val="00AE02BF"/>
    <w:rsid w:val="00AE2F9E"/>
    <w:rsid w:val="00AE35FC"/>
    <w:rsid w:val="00AE38C7"/>
    <w:rsid w:val="00AF1AC8"/>
    <w:rsid w:val="00AF24E4"/>
    <w:rsid w:val="00AF2C88"/>
    <w:rsid w:val="00AF6107"/>
    <w:rsid w:val="00B01E4C"/>
    <w:rsid w:val="00B02D59"/>
    <w:rsid w:val="00B03374"/>
    <w:rsid w:val="00B05A0B"/>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96514"/>
    <w:rsid w:val="00BA1A51"/>
    <w:rsid w:val="00BA2E14"/>
    <w:rsid w:val="00BA4BD5"/>
    <w:rsid w:val="00BA5A18"/>
    <w:rsid w:val="00BA68B1"/>
    <w:rsid w:val="00BB0196"/>
    <w:rsid w:val="00BB0A1B"/>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812"/>
    <w:rsid w:val="00C24C90"/>
    <w:rsid w:val="00C30FCD"/>
    <w:rsid w:val="00C35D56"/>
    <w:rsid w:val="00C35E2A"/>
    <w:rsid w:val="00C40822"/>
    <w:rsid w:val="00C413E6"/>
    <w:rsid w:val="00C518AE"/>
    <w:rsid w:val="00C51B11"/>
    <w:rsid w:val="00C55907"/>
    <w:rsid w:val="00C57757"/>
    <w:rsid w:val="00C577D8"/>
    <w:rsid w:val="00C62000"/>
    <w:rsid w:val="00C643C3"/>
    <w:rsid w:val="00C65278"/>
    <w:rsid w:val="00C666D4"/>
    <w:rsid w:val="00C70AD0"/>
    <w:rsid w:val="00C70D94"/>
    <w:rsid w:val="00C70FB8"/>
    <w:rsid w:val="00C80E0E"/>
    <w:rsid w:val="00C81E79"/>
    <w:rsid w:val="00C8318A"/>
    <w:rsid w:val="00C85232"/>
    <w:rsid w:val="00C85FCF"/>
    <w:rsid w:val="00C8796A"/>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05AA"/>
    <w:rsid w:val="00DB1677"/>
    <w:rsid w:val="00DB4C11"/>
    <w:rsid w:val="00DB57DA"/>
    <w:rsid w:val="00DB60F5"/>
    <w:rsid w:val="00DB6ACD"/>
    <w:rsid w:val="00DC12C8"/>
    <w:rsid w:val="00DC4470"/>
    <w:rsid w:val="00DC46EE"/>
    <w:rsid w:val="00DC6ADD"/>
    <w:rsid w:val="00DD0CE0"/>
    <w:rsid w:val="00DD2170"/>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AC6"/>
    <w:rsid w:val="00E76FF8"/>
    <w:rsid w:val="00E871D7"/>
    <w:rsid w:val="00E87F81"/>
    <w:rsid w:val="00E90B0F"/>
    <w:rsid w:val="00E922E9"/>
    <w:rsid w:val="00E934B8"/>
    <w:rsid w:val="00E94310"/>
    <w:rsid w:val="00E94BC5"/>
    <w:rsid w:val="00E94D1A"/>
    <w:rsid w:val="00EA0E05"/>
    <w:rsid w:val="00EA6380"/>
    <w:rsid w:val="00EB072E"/>
    <w:rsid w:val="00EB1BF1"/>
    <w:rsid w:val="00EB2A03"/>
    <w:rsid w:val="00EB5B3A"/>
    <w:rsid w:val="00EB7D34"/>
    <w:rsid w:val="00EC0060"/>
    <w:rsid w:val="00EC0425"/>
    <w:rsid w:val="00EC1CDC"/>
    <w:rsid w:val="00EC1E38"/>
    <w:rsid w:val="00EC3935"/>
    <w:rsid w:val="00EC5244"/>
    <w:rsid w:val="00EC5666"/>
    <w:rsid w:val="00EC59EF"/>
    <w:rsid w:val="00EC7F36"/>
    <w:rsid w:val="00ED43B6"/>
    <w:rsid w:val="00EE030C"/>
    <w:rsid w:val="00EE0A8A"/>
    <w:rsid w:val="00EE12B3"/>
    <w:rsid w:val="00EE2182"/>
    <w:rsid w:val="00EE2511"/>
    <w:rsid w:val="00EE276E"/>
    <w:rsid w:val="00EE483C"/>
    <w:rsid w:val="00EE5CD6"/>
    <w:rsid w:val="00EE7989"/>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4A5225"/>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29CFF9-00F9-46A4-936C-F61DCEE9B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2</Pages>
  <Words>368</Words>
  <Characters>2098</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2462</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2026-08-24T14:26:00Z</dcterms:created>
  <dcterms:modified xsi:type="dcterms:W3CDTF">2026-08-24T14:26:00Z</dcterms:modified>
</cp:coreProperties>
</file>