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71F7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10</w:t>
                            </w:r>
                            <w:r w:rsidR="008C2685">
                              <w:rPr>
                                <w:rFonts w:ascii="Times New Roman" w:hAnsi="Times New Roman"/>
                                <w:b/>
                                <w:sz w:val="24"/>
                                <w:szCs w:val="24"/>
                                <w:u w:val="single"/>
                              </w:rPr>
                              <w:t>.0</w:t>
                            </w:r>
                            <w:r w:rsidR="00D50279">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Pr="00471F72">
                              <w:rPr>
                                <w:rFonts w:ascii="Times New Roman" w:hAnsi="Times New Roman"/>
                                <w:b/>
                                <w:sz w:val="24"/>
                                <w:szCs w:val="24"/>
                                <w:u w:val="single"/>
                              </w:rPr>
                              <w:t>14684167</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71F7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10</w:t>
                      </w:r>
                      <w:r w:rsidR="008C2685">
                        <w:rPr>
                          <w:rFonts w:ascii="Times New Roman" w:hAnsi="Times New Roman"/>
                          <w:b/>
                          <w:sz w:val="24"/>
                          <w:szCs w:val="24"/>
                          <w:u w:val="single"/>
                        </w:rPr>
                        <w:t>.0</w:t>
                      </w:r>
                      <w:r w:rsidR="00D50279">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Pr="00471F72">
                        <w:rPr>
                          <w:rFonts w:ascii="Times New Roman" w:hAnsi="Times New Roman"/>
                          <w:b/>
                          <w:sz w:val="24"/>
                          <w:szCs w:val="24"/>
                          <w:u w:val="single"/>
                        </w:rPr>
                        <w:t>14684167</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471F72" w:rsidRPr="00471F72">
        <w:rPr>
          <w:rFonts w:ascii="Times New Roman" w:hAnsi="Times New Roman"/>
          <w:b/>
          <w:sz w:val="26"/>
          <w:szCs w:val="26"/>
        </w:rPr>
        <w:t>Московская область, Одинцово, улица Чистяковой, 78</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81682C" w:rsidRPr="00573276" w:rsidRDefault="0081682C" w:rsidP="00AF1AC8">
      <w:pPr>
        <w:pStyle w:val="ab"/>
        <w:spacing w:line="228" w:lineRule="auto"/>
        <w:jc w:val="right"/>
        <w:rPr>
          <w:noProof/>
          <w:lang w:eastAsia="ru-RU"/>
        </w:rPr>
      </w:pPr>
    </w:p>
    <w:p w:rsidR="0081682C" w:rsidRDefault="0081682C" w:rsidP="00AF1AC8">
      <w:pPr>
        <w:pStyle w:val="ab"/>
        <w:spacing w:line="228" w:lineRule="auto"/>
        <w:jc w:val="right"/>
        <w:rPr>
          <w:noProof/>
          <w:lang w:eastAsia="ru-RU"/>
        </w:rPr>
      </w:pPr>
    </w:p>
    <w:p w:rsidR="0081682C" w:rsidRDefault="0081682C" w:rsidP="00AF1AC8">
      <w:pPr>
        <w:pStyle w:val="ab"/>
        <w:spacing w:line="228" w:lineRule="auto"/>
        <w:jc w:val="right"/>
        <w:rPr>
          <w:noProof/>
          <w:lang w:eastAsia="ru-RU"/>
        </w:rPr>
      </w:pPr>
    </w:p>
    <w:p w:rsidR="004C1E88" w:rsidRDefault="004C1E88" w:rsidP="00AF1AC8">
      <w:pPr>
        <w:pStyle w:val="ab"/>
        <w:spacing w:line="228" w:lineRule="auto"/>
        <w:jc w:val="right"/>
        <w:rPr>
          <w:noProof/>
          <w:lang w:eastAsia="ru-RU"/>
        </w:rPr>
      </w:pPr>
    </w:p>
    <w:p w:rsidR="004C1E88" w:rsidRDefault="004C1E88" w:rsidP="00AF1AC8">
      <w:pPr>
        <w:pStyle w:val="ab"/>
        <w:spacing w:line="228" w:lineRule="auto"/>
        <w:jc w:val="right"/>
        <w:rPr>
          <w:noProof/>
          <w:lang w:eastAsia="ru-RU"/>
        </w:rPr>
      </w:pPr>
      <w:r>
        <w:rPr>
          <w:noProof/>
          <w:lang w:eastAsia="ru-RU"/>
        </w:rPr>
        <w:lastRenderedPageBreak/>
        <w:drawing>
          <wp:inline distT="0" distB="0" distL="0" distR="0" wp14:anchorId="1D9889C6" wp14:editId="542454BA">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p w:rsidR="004C1E88" w:rsidRDefault="004C1E88" w:rsidP="00AF1AC8">
      <w:pPr>
        <w:pStyle w:val="ab"/>
        <w:spacing w:line="228" w:lineRule="auto"/>
        <w:jc w:val="right"/>
        <w:rPr>
          <w:noProof/>
          <w:lang w:eastAsia="ru-RU"/>
        </w:rPr>
      </w:pPr>
      <w:r>
        <w:rPr>
          <w:noProof/>
          <w:lang w:eastAsia="ru-RU"/>
        </w:rPr>
        <w:lastRenderedPageBreak/>
        <w:drawing>
          <wp:inline distT="0" distB="0" distL="0" distR="0" wp14:anchorId="44EBF6B0" wp14:editId="4AFCF846">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p>
    <w:p w:rsidR="004C1E88" w:rsidRDefault="004C1E88" w:rsidP="00AF1AC8">
      <w:pPr>
        <w:pStyle w:val="ab"/>
        <w:spacing w:line="228" w:lineRule="auto"/>
        <w:jc w:val="right"/>
        <w:rPr>
          <w:noProof/>
          <w:lang w:eastAsia="ru-RU"/>
        </w:rPr>
      </w:pPr>
      <w:r>
        <w:rPr>
          <w:noProof/>
          <w:lang w:eastAsia="ru-RU"/>
        </w:rPr>
        <w:lastRenderedPageBreak/>
        <w:drawing>
          <wp:inline distT="0" distB="0" distL="0" distR="0" wp14:anchorId="579BF880" wp14:editId="6CDFB1AF">
            <wp:extent cx="6391275" cy="85217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1275" cy="8521700"/>
                    </a:xfrm>
                    <a:prstGeom prst="rect">
                      <a:avLst/>
                    </a:prstGeom>
                  </pic:spPr>
                </pic:pic>
              </a:graphicData>
            </a:graphic>
          </wp:inline>
        </w:drawing>
      </w:r>
    </w:p>
    <w:p w:rsidR="00D85206" w:rsidRPr="001E1D92" w:rsidRDefault="004C1E88" w:rsidP="00AF1AC8">
      <w:pPr>
        <w:pStyle w:val="ab"/>
        <w:spacing w:line="228" w:lineRule="auto"/>
        <w:jc w:val="right"/>
        <w:rPr>
          <w:noProof/>
          <w:sz w:val="26"/>
          <w:szCs w:val="26"/>
          <w:lang w:eastAsia="ru-RU"/>
        </w:rPr>
      </w:pPr>
      <w:r>
        <w:rPr>
          <w:noProof/>
          <w:lang w:eastAsia="ru-RU"/>
        </w:rPr>
        <w:lastRenderedPageBreak/>
        <w:drawing>
          <wp:inline distT="0" distB="0" distL="0" distR="0" wp14:anchorId="75D3A8D1" wp14:editId="3E8A4004">
            <wp:extent cx="6391275" cy="85217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391275" cy="852170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6"/>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417" w:rsidRDefault="00712417" w:rsidP="000A31F5">
      <w:pPr>
        <w:spacing w:after="0" w:line="240" w:lineRule="auto"/>
      </w:pPr>
      <w:r>
        <w:separator/>
      </w:r>
    </w:p>
  </w:endnote>
  <w:endnote w:type="continuationSeparator" w:id="0">
    <w:p w:rsidR="00712417" w:rsidRDefault="00712417"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417" w:rsidRDefault="00712417" w:rsidP="000A31F5">
      <w:pPr>
        <w:spacing w:after="0" w:line="240" w:lineRule="auto"/>
      </w:pPr>
      <w:r>
        <w:separator/>
      </w:r>
    </w:p>
  </w:footnote>
  <w:footnote w:type="continuationSeparator" w:id="0">
    <w:p w:rsidR="00712417" w:rsidRDefault="00712417"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24F1"/>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054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5C9"/>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327E"/>
    <w:rsid w:val="00466FE3"/>
    <w:rsid w:val="00471F72"/>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1E88"/>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276"/>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5DB9"/>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2417"/>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2C"/>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5B7E"/>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1EF4"/>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0BF9"/>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3BAA"/>
    <w:rsid w:val="00BE56AC"/>
    <w:rsid w:val="00BE750F"/>
    <w:rsid w:val="00BE794C"/>
    <w:rsid w:val="00C00F40"/>
    <w:rsid w:val="00C019DA"/>
    <w:rsid w:val="00C0365B"/>
    <w:rsid w:val="00C06F8A"/>
    <w:rsid w:val="00C11D13"/>
    <w:rsid w:val="00C1307F"/>
    <w:rsid w:val="00C13D4A"/>
    <w:rsid w:val="00C170AA"/>
    <w:rsid w:val="00C2070C"/>
    <w:rsid w:val="00C23A51"/>
    <w:rsid w:val="00C244AE"/>
    <w:rsid w:val="00C24812"/>
    <w:rsid w:val="00C275CD"/>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71DD6"/>
    <w:rsid w:val="00C80E0E"/>
    <w:rsid w:val="00C81E79"/>
    <w:rsid w:val="00C82C8B"/>
    <w:rsid w:val="00C8318A"/>
    <w:rsid w:val="00C85232"/>
    <w:rsid w:val="00C8796A"/>
    <w:rsid w:val="00C95CF3"/>
    <w:rsid w:val="00C96F5E"/>
    <w:rsid w:val="00CA24EC"/>
    <w:rsid w:val="00CA3334"/>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279"/>
    <w:rsid w:val="00D503F9"/>
    <w:rsid w:val="00D50859"/>
    <w:rsid w:val="00D53F57"/>
    <w:rsid w:val="00D562E6"/>
    <w:rsid w:val="00D56566"/>
    <w:rsid w:val="00D57FD3"/>
    <w:rsid w:val="00D60302"/>
    <w:rsid w:val="00D65C9D"/>
    <w:rsid w:val="00D6659B"/>
    <w:rsid w:val="00D66B0B"/>
    <w:rsid w:val="00D718C9"/>
    <w:rsid w:val="00D73227"/>
    <w:rsid w:val="00D76258"/>
    <w:rsid w:val="00D83EB1"/>
    <w:rsid w:val="00D85206"/>
    <w:rsid w:val="00D90000"/>
    <w:rsid w:val="00D910E1"/>
    <w:rsid w:val="00D9176D"/>
    <w:rsid w:val="00D91F7F"/>
    <w:rsid w:val="00D9342F"/>
    <w:rsid w:val="00D93531"/>
    <w:rsid w:val="00D957BA"/>
    <w:rsid w:val="00D9620A"/>
    <w:rsid w:val="00DA0BD5"/>
    <w:rsid w:val="00DA0C5D"/>
    <w:rsid w:val="00DA2BA2"/>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5C5E"/>
    <w:rsid w:val="00E76FF8"/>
    <w:rsid w:val="00E871D7"/>
    <w:rsid w:val="00E87F81"/>
    <w:rsid w:val="00E90B0F"/>
    <w:rsid w:val="00E9207B"/>
    <w:rsid w:val="00E922E9"/>
    <w:rsid w:val="00E934B8"/>
    <w:rsid w:val="00E94310"/>
    <w:rsid w:val="00E94D1A"/>
    <w:rsid w:val="00EA6380"/>
    <w:rsid w:val="00EB072E"/>
    <w:rsid w:val="00EB1BF1"/>
    <w:rsid w:val="00EB2A03"/>
    <w:rsid w:val="00EB3E0E"/>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5D8E"/>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33CACB"/>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128B4F-A106-4DEA-9823-3C297EE22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5</Pages>
  <Words>370</Words>
  <Characters>2111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2477</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2026-09-10T12:45:00Z</dcterms:created>
  <dcterms:modified xsi:type="dcterms:W3CDTF">2026-09-10T12:45:00Z</dcterms:modified>
</cp:coreProperties>
</file>