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A47B6A"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29</w:t>
                            </w:r>
                            <w:r w:rsidR="006C6B2F">
                              <w:rPr>
                                <w:rFonts w:ascii="Times New Roman" w:hAnsi="Times New Roman"/>
                                <w:b/>
                                <w:sz w:val="24"/>
                                <w:szCs w:val="24"/>
                                <w:u w:val="single"/>
                              </w:rPr>
                              <w:t>.</w:t>
                            </w:r>
                            <w:r w:rsidR="008C2685">
                              <w:rPr>
                                <w:rFonts w:ascii="Times New Roman" w:hAnsi="Times New Roman"/>
                                <w:b/>
                                <w:sz w:val="24"/>
                                <w:szCs w:val="24"/>
                                <w:u w:val="single"/>
                              </w:rPr>
                              <w:t>0</w:t>
                            </w:r>
                            <w:r w:rsidR="00D517F4">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B8435E" w:rsidRPr="00B8435E">
                              <w:rPr>
                                <w:rFonts w:ascii="Times New Roman" w:hAnsi="Times New Roman"/>
                                <w:b/>
                                <w:sz w:val="24"/>
                                <w:szCs w:val="24"/>
                                <w:u w:val="single"/>
                              </w:rPr>
                              <w:t>14767380</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A47B6A"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29</w:t>
                      </w:r>
                      <w:r w:rsidR="006C6B2F">
                        <w:rPr>
                          <w:rFonts w:ascii="Times New Roman" w:hAnsi="Times New Roman"/>
                          <w:b/>
                          <w:sz w:val="24"/>
                          <w:szCs w:val="24"/>
                          <w:u w:val="single"/>
                        </w:rPr>
                        <w:t>.</w:t>
                      </w:r>
                      <w:r w:rsidR="008C2685">
                        <w:rPr>
                          <w:rFonts w:ascii="Times New Roman" w:hAnsi="Times New Roman"/>
                          <w:b/>
                          <w:sz w:val="24"/>
                          <w:szCs w:val="24"/>
                          <w:u w:val="single"/>
                        </w:rPr>
                        <w:t>0</w:t>
                      </w:r>
                      <w:r w:rsidR="00D517F4">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B8435E" w:rsidRPr="00B8435E">
                        <w:rPr>
                          <w:rFonts w:ascii="Times New Roman" w:hAnsi="Times New Roman"/>
                          <w:b/>
                          <w:sz w:val="24"/>
                          <w:szCs w:val="24"/>
                          <w:u w:val="single"/>
                        </w:rPr>
                        <w:t>14767380</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D91078">
        <w:rPr>
          <w:rFonts w:ascii="Times New Roman" w:hAnsi="Times New Roman"/>
          <w:sz w:val="26"/>
          <w:szCs w:val="26"/>
        </w:rPr>
        <w:t>адресу</w:t>
      </w:r>
      <w:r w:rsidR="00DA28A5" w:rsidRPr="00DA28A5">
        <w:rPr>
          <w:rFonts w:ascii="Times New Roman" w:hAnsi="Times New Roman"/>
          <w:sz w:val="26"/>
          <w:szCs w:val="26"/>
        </w:rPr>
        <w:t xml:space="preserve"> </w:t>
      </w:r>
      <w:r w:rsidR="00B8435E" w:rsidRPr="00B8435E">
        <w:rPr>
          <w:rFonts w:ascii="Times New Roman" w:hAnsi="Times New Roman"/>
          <w:sz w:val="26"/>
          <w:szCs w:val="26"/>
        </w:rPr>
        <w:t>Московская область, Одинцово, Можайское шоссе, 1</w:t>
      </w:r>
      <w:r w:rsidR="00B8435E">
        <w:rPr>
          <w:rFonts w:ascii="Times New Roman" w:hAnsi="Times New Roman"/>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134ACA" w:rsidRDefault="00134ACA" w:rsidP="00AE0065">
      <w:pPr>
        <w:pStyle w:val="ab"/>
        <w:spacing w:line="228" w:lineRule="auto"/>
        <w:rPr>
          <w:noProof/>
          <w:lang w:val="ru-RU" w:eastAsia="ru-RU"/>
        </w:rPr>
      </w:pPr>
    </w:p>
    <w:p w:rsidR="00F67E3E" w:rsidRPr="00A76EB8" w:rsidRDefault="00A47B6A" w:rsidP="00AE0065">
      <w:pPr>
        <w:pStyle w:val="ab"/>
        <w:spacing w:line="228" w:lineRule="auto"/>
        <w:rPr>
          <w:noProof/>
          <w:lang w:val="ru-RU" w:eastAsia="ru-RU"/>
        </w:rPr>
      </w:pPr>
      <w:r w:rsidRPr="00A47B6A">
        <w:rPr>
          <w:noProof/>
          <w:lang w:eastAsia="ru-RU"/>
        </w:rPr>
        <w:lastRenderedPageBreak/>
        <w:t xml:space="preserve"> </w:t>
      </w:r>
      <w:r w:rsidR="00573504" w:rsidRPr="00573504">
        <w:rPr>
          <w:noProof/>
          <w:lang w:eastAsia="ru-RU"/>
        </w:rPr>
        <w:t xml:space="preserve"> </w:t>
      </w:r>
      <w:r w:rsidR="00B8435E">
        <w:rPr>
          <w:noProof/>
          <w:lang w:eastAsia="ru-RU"/>
        </w:rPr>
        <w:drawing>
          <wp:inline distT="0" distB="0" distL="0" distR="0" wp14:anchorId="125D0B34" wp14:editId="0A70FB95">
            <wp:extent cx="6391275" cy="8521700"/>
            <wp:effectExtent l="0" t="0" r="9525"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8521700"/>
                    </a:xfrm>
                    <a:prstGeom prst="rect">
                      <a:avLst/>
                    </a:prstGeom>
                  </pic:spPr>
                </pic:pic>
              </a:graphicData>
            </a:graphic>
          </wp:inline>
        </w:drawing>
      </w:r>
      <w:r w:rsidR="00B8435E">
        <w:rPr>
          <w:noProof/>
          <w:lang w:eastAsia="ru-RU"/>
        </w:rPr>
        <w:lastRenderedPageBreak/>
        <w:drawing>
          <wp:inline distT="0" distB="0" distL="0" distR="0" wp14:anchorId="3EB7A645" wp14:editId="2DD2416F">
            <wp:extent cx="6391275" cy="8521700"/>
            <wp:effectExtent l="0" t="0" r="9525"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p>
    <w:sectPr w:rsidR="00F67E3E" w:rsidRPr="00A76EB8" w:rsidSect="00A61F65">
      <w:headerReference w:type="default" r:id="rId13"/>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606B" w:rsidRDefault="00F9606B" w:rsidP="000A31F5">
      <w:pPr>
        <w:spacing w:after="0" w:line="240" w:lineRule="auto"/>
      </w:pPr>
      <w:r>
        <w:separator/>
      </w:r>
    </w:p>
  </w:endnote>
  <w:endnote w:type="continuationSeparator" w:id="0">
    <w:p w:rsidR="00F9606B" w:rsidRDefault="00F9606B"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606B" w:rsidRDefault="00F9606B" w:rsidP="000A31F5">
      <w:pPr>
        <w:spacing w:after="0" w:line="240" w:lineRule="auto"/>
      </w:pPr>
      <w:r>
        <w:separator/>
      </w:r>
    </w:p>
  </w:footnote>
  <w:footnote w:type="continuationSeparator" w:id="0">
    <w:p w:rsidR="00F9606B" w:rsidRDefault="00F9606B"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EE5"/>
    <w:rsid w:val="00022F97"/>
    <w:rsid w:val="00023836"/>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02C1"/>
    <w:rsid w:val="000D331B"/>
    <w:rsid w:val="000D6400"/>
    <w:rsid w:val="000D79F8"/>
    <w:rsid w:val="000D7D71"/>
    <w:rsid w:val="000E0F26"/>
    <w:rsid w:val="000E3F5A"/>
    <w:rsid w:val="000E4D3B"/>
    <w:rsid w:val="000E52DE"/>
    <w:rsid w:val="000E5BBE"/>
    <w:rsid w:val="000E7DED"/>
    <w:rsid w:val="000F33DF"/>
    <w:rsid w:val="0010055B"/>
    <w:rsid w:val="001031AD"/>
    <w:rsid w:val="001033C5"/>
    <w:rsid w:val="00111E43"/>
    <w:rsid w:val="00113811"/>
    <w:rsid w:val="0011603E"/>
    <w:rsid w:val="001178D4"/>
    <w:rsid w:val="00125FCD"/>
    <w:rsid w:val="00127B4F"/>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63680"/>
    <w:rsid w:val="00170F4A"/>
    <w:rsid w:val="00171044"/>
    <w:rsid w:val="0017148D"/>
    <w:rsid w:val="0017407D"/>
    <w:rsid w:val="001765A8"/>
    <w:rsid w:val="001766D0"/>
    <w:rsid w:val="001776A2"/>
    <w:rsid w:val="001804B5"/>
    <w:rsid w:val="00181734"/>
    <w:rsid w:val="00181D9E"/>
    <w:rsid w:val="00182ED0"/>
    <w:rsid w:val="0018433A"/>
    <w:rsid w:val="00190B6C"/>
    <w:rsid w:val="0019238C"/>
    <w:rsid w:val="0019309B"/>
    <w:rsid w:val="0019316D"/>
    <w:rsid w:val="0019374A"/>
    <w:rsid w:val="00193935"/>
    <w:rsid w:val="00193C7E"/>
    <w:rsid w:val="00195DBA"/>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67F"/>
    <w:rsid w:val="00244CCF"/>
    <w:rsid w:val="00244D07"/>
    <w:rsid w:val="00252D13"/>
    <w:rsid w:val="00253FD1"/>
    <w:rsid w:val="002563A7"/>
    <w:rsid w:val="00260F03"/>
    <w:rsid w:val="002614D1"/>
    <w:rsid w:val="00263EA5"/>
    <w:rsid w:val="0026527B"/>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1145A"/>
    <w:rsid w:val="003128E9"/>
    <w:rsid w:val="00312A92"/>
    <w:rsid w:val="0031328D"/>
    <w:rsid w:val="003155C5"/>
    <w:rsid w:val="003211ED"/>
    <w:rsid w:val="003273AE"/>
    <w:rsid w:val="00330E4A"/>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BDD"/>
    <w:rsid w:val="00451343"/>
    <w:rsid w:val="00451718"/>
    <w:rsid w:val="00455820"/>
    <w:rsid w:val="004610BF"/>
    <w:rsid w:val="0046157B"/>
    <w:rsid w:val="00466FE3"/>
    <w:rsid w:val="004705E3"/>
    <w:rsid w:val="004727EE"/>
    <w:rsid w:val="00476AFD"/>
    <w:rsid w:val="00476F4F"/>
    <w:rsid w:val="00477E85"/>
    <w:rsid w:val="00482029"/>
    <w:rsid w:val="0048203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68AA"/>
    <w:rsid w:val="004B7BE3"/>
    <w:rsid w:val="004C00AE"/>
    <w:rsid w:val="004C0E4E"/>
    <w:rsid w:val="004C3134"/>
    <w:rsid w:val="004C7046"/>
    <w:rsid w:val="004C731C"/>
    <w:rsid w:val="004C754F"/>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4344"/>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504"/>
    <w:rsid w:val="00573BE0"/>
    <w:rsid w:val="00575A55"/>
    <w:rsid w:val="005800D7"/>
    <w:rsid w:val="00580D98"/>
    <w:rsid w:val="00582A7A"/>
    <w:rsid w:val="00583BBE"/>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019"/>
    <w:rsid w:val="00671DF2"/>
    <w:rsid w:val="00677344"/>
    <w:rsid w:val="00680D94"/>
    <w:rsid w:val="006817AD"/>
    <w:rsid w:val="006900A6"/>
    <w:rsid w:val="006939B2"/>
    <w:rsid w:val="00694406"/>
    <w:rsid w:val="00696464"/>
    <w:rsid w:val="006A0954"/>
    <w:rsid w:val="006A3E06"/>
    <w:rsid w:val="006A57BB"/>
    <w:rsid w:val="006A6180"/>
    <w:rsid w:val="006B5544"/>
    <w:rsid w:val="006B75C2"/>
    <w:rsid w:val="006C1248"/>
    <w:rsid w:val="006C6B2F"/>
    <w:rsid w:val="006C75FF"/>
    <w:rsid w:val="006D1D8D"/>
    <w:rsid w:val="006D2628"/>
    <w:rsid w:val="006D2CA1"/>
    <w:rsid w:val="006D443D"/>
    <w:rsid w:val="006D52C3"/>
    <w:rsid w:val="006D7EEF"/>
    <w:rsid w:val="006E2B3E"/>
    <w:rsid w:val="006E573D"/>
    <w:rsid w:val="006F4040"/>
    <w:rsid w:val="006F5993"/>
    <w:rsid w:val="00701A40"/>
    <w:rsid w:val="007043A5"/>
    <w:rsid w:val="00705013"/>
    <w:rsid w:val="00711016"/>
    <w:rsid w:val="007110B1"/>
    <w:rsid w:val="00712227"/>
    <w:rsid w:val="007123A8"/>
    <w:rsid w:val="0071646C"/>
    <w:rsid w:val="00716CB4"/>
    <w:rsid w:val="007203EB"/>
    <w:rsid w:val="0072169D"/>
    <w:rsid w:val="00721788"/>
    <w:rsid w:val="00722B63"/>
    <w:rsid w:val="007235E8"/>
    <w:rsid w:val="007241A3"/>
    <w:rsid w:val="00724B7E"/>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3D7E"/>
    <w:rsid w:val="00796751"/>
    <w:rsid w:val="00797237"/>
    <w:rsid w:val="00797BE4"/>
    <w:rsid w:val="00797FDC"/>
    <w:rsid w:val="007A0F3D"/>
    <w:rsid w:val="007A58DA"/>
    <w:rsid w:val="007B09C7"/>
    <w:rsid w:val="007B1479"/>
    <w:rsid w:val="007B1D19"/>
    <w:rsid w:val="007B396E"/>
    <w:rsid w:val="007B3E3C"/>
    <w:rsid w:val="007C0034"/>
    <w:rsid w:val="007C2E4A"/>
    <w:rsid w:val="007C5430"/>
    <w:rsid w:val="007C5AC0"/>
    <w:rsid w:val="007C7321"/>
    <w:rsid w:val="007D46A5"/>
    <w:rsid w:val="007D50E1"/>
    <w:rsid w:val="007D57A8"/>
    <w:rsid w:val="007D66FE"/>
    <w:rsid w:val="007D69AA"/>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35D8"/>
    <w:rsid w:val="00874CD1"/>
    <w:rsid w:val="008770DF"/>
    <w:rsid w:val="00880E49"/>
    <w:rsid w:val="008821B8"/>
    <w:rsid w:val="008844DD"/>
    <w:rsid w:val="00887B8E"/>
    <w:rsid w:val="00890201"/>
    <w:rsid w:val="00890C8B"/>
    <w:rsid w:val="00892CBA"/>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384"/>
    <w:rsid w:val="0090185E"/>
    <w:rsid w:val="00901877"/>
    <w:rsid w:val="0090364B"/>
    <w:rsid w:val="00904338"/>
    <w:rsid w:val="009079AC"/>
    <w:rsid w:val="009103B6"/>
    <w:rsid w:val="0091465D"/>
    <w:rsid w:val="009149E2"/>
    <w:rsid w:val="009153C3"/>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54AA4"/>
    <w:rsid w:val="00956475"/>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567"/>
    <w:rsid w:val="00994D29"/>
    <w:rsid w:val="009967CB"/>
    <w:rsid w:val="009A1B3C"/>
    <w:rsid w:val="009A4957"/>
    <w:rsid w:val="009B0E0E"/>
    <w:rsid w:val="009B6533"/>
    <w:rsid w:val="009C0147"/>
    <w:rsid w:val="009C409C"/>
    <w:rsid w:val="009C45FD"/>
    <w:rsid w:val="009C68C7"/>
    <w:rsid w:val="009C744B"/>
    <w:rsid w:val="009D1B6C"/>
    <w:rsid w:val="009E19D9"/>
    <w:rsid w:val="009E20BD"/>
    <w:rsid w:val="009E4E98"/>
    <w:rsid w:val="009E514D"/>
    <w:rsid w:val="009F101C"/>
    <w:rsid w:val="009F2D4E"/>
    <w:rsid w:val="00A00578"/>
    <w:rsid w:val="00A04E36"/>
    <w:rsid w:val="00A05B5C"/>
    <w:rsid w:val="00A12D1D"/>
    <w:rsid w:val="00A14DD2"/>
    <w:rsid w:val="00A206B6"/>
    <w:rsid w:val="00A22409"/>
    <w:rsid w:val="00A31BB8"/>
    <w:rsid w:val="00A320CE"/>
    <w:rsid w:val="00A427AD"/>
    <w:rsid w:val="00A47B6A"/>
    <w:rsid w:val="00A47FCA"/>
    <w:rsid w:val="00A52FC5"/>
    <w:rsid w:val="00A540D3"/>
    <w:rsid w:val="00A579E4"/>
    <w:rsid w:val="00A61D6F"/>
    <w:rsid w:val="00A61F53"/>
    <w:rsid w:val="00A61F65"/>
    <w:rsid w:val="00A651A0"/>
    <w:rsid w:val="00A6562E"/>
    <w:rsid w:val="00A65E4E"/>
    <w:rsid w:val="00A66108"/>
    <w:rsid w:val="00A712F0"/>
    <w:rsid w:val="00A737C5"/>
    <w:rsid w:val="00A756D5"/>
    <w:rsid w:val="00A769D2"/>
    <w:rsid w:val="00A76EB8"/>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3A94"/>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76F38"/>
    <w:rsid w:val="00B8288E"/>
    <w:rsid w:val="00B82ACC"/>
    <w:rsid w:val="00B82C06"/>
    <w:rsid w:val="00B82E7B"/>
    <w:rsid w:val="00B8435E"/>
    <w:rsid w:val="00B87AFD"/>
    <w:rsid w:val="00B87C8F"/>
    <w:rsid w:val="00B91C47"/>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2AE0"/>
    <w:rsid w:val="00BC6827"/>
    <w:rsid w:val="00BC6C1E"/>
    <w:rsid w:val="00BD1039"/>
    <w:rsid w:val="00BD4BAA"/>
    <w:rsid w:val="00BD4CF0"/>
    <w:rsid w:val="00BD5D0F"/>
    <w:rsid w:val="00BD5FC2"/>
    <w:rsid w:val="00BE10A4"/>
    <w:rsid w:val="00BE5414"/>
    <w:rsid w:val="00BE56AC"/>
    <w:rsid w:val="00BE750F"/>
    <w:rsid w:val="00BE794C"/>
    <w:rsid w:val="00C00F40"/>
    <w:rsid w:val="00C019DA"/>
    <w:rsid w:val="00C0365B"/>
    <w:rsid w:val="00C05A8B"/>
    <w:rsid w:val="00C06F8A"/>
    <w:rsid w:val="00C1307F"/>
    <w:rsid w:val="00C13D4A"/>
    <w:rsid w:val="00C170AA"/>
    <w:rsid w:val="00C2070C"/>
    <w:rsid w:val="00C23A51"/>
    <w:rsid w:val="00C24812"/>
    <w:rsid w:val="00C24C90"/>
    <w:rsid w:val="00C30F72"/>
    <w:rsid w:val="00C30FCD"/>
    <w:rsid w:val="00C35D56"/>
    <w:rsid w:val="00C35E2A"/>
    <w:rsid w:val="00C3658F"/>
    <w:rsid w:val="00C40822"/>
    <w:rsid w:val="00C413E6"/>
    <w:rsid w:val="00C518AE"/>
    <w:rsid w:val="00C51B11"/>
    <w:rsid w:val="00C55907"/>
    <w:rsid w:val="00C57757"/>
    <w:rsid w:val="00C577D8"/>
    <w:rsid w:val="00C62000"/>
    <w:rsid w:val="00C643C3"/>
    <w:rsid w:val="00C65278"/>
    <w:rsid w:val="00C666D4"/>
    <w:rsid w:val="00C70AD0"/>
    <w:rsid w:val="00C70D94"/>
    <w:rsid w:val="00C70FB8"/>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2EA"/>
    <w:rsid w:val="00CB05F7"/>
    <w:rsid w:val="00CB19D7"/>
    <w:rsid w:val="00CB29B4"/>
    <w:rsid w:val="00CB4CEE"/>
    <w:rsid w:val="00CB5F34"/>
    <w:rsid w:val="00CC1AA3"/>
    <w:rsid w:val="00CC374F"/>
    <w:rsid w:val="00CC37BF"/>
    <w:rsid w:val="00CC61DA"/>
    <w:rsid w:val="00CD1858"/>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2880"/>
    <w:rsid w:val="00D4429A"/>
    <w:rsid w:val="00D471CC"/>
    <w:rsid w:val="00D503F9"/>
    <w:rsid w:val="00D50859"/>
    <w:rsid w:val="00D517F4"/>
    <w:rsid w:val="00D53F57"/>
    <w:rsid w:val="00D562E6"/>
    <w:rsid w:val="00D56566"/>
    <w:rsid w:val="00D57FD3"/>
    <w:rsid w:val="00D60302"/>
    <w:rsid w:val="00D65C9D"/>
    <w:rsid w:val="00D6659B"/>
    <w:rsid w:val="00D66B0B"/>
    <w:rsid w:val="00D718C9"/>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28A5"/>
    <w:rsid w:val="00DA3F3E"/>
    <w:rsid w:val="00DB0342"/>
    <w:rsid w:val="00DB05AA"/>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66F79"/>
    <w:rsid w:val="00E71250"/>
    <w:rsid w:val="00E72913"/>
    <w:rsid w:val="00E7368B"/>
    <w:rsid w:val="00E76AC6"/>
    <w:rsid w:val="00E76FF8"/>
    <w:rsid w:val="00E871D7"/>
    <w:rsid w:val="00E87F81"/>
    <w:rsid w:val="00E90B0F"/>
    <w:rsid w:val="00E922E9"/>
    <w:rsid w:val="00E934B8"/>
    <w:rsid w:val="00E94310"/>
    <w:rsid w:val="00E94BC5"/>
    <w:rsid w:val="00E94D1A"/>
    <w:rsid w:val="00EA0E05"/>
    <w:rsid w:val="00EA6380"/>
    <w:rsid w:val="00EB072E"/>
    <w:rsid w:val="00EB1BF1"/>
    <w:rsid w:val="00EB2A03"/>
    <w:rsid w:val="00EB4D71"/>
    <w:rsid w:val="00EB5B3A"/>
    <w:rsid w:val="00EB7D34"/>
    <w:rsid w:val="00EC0060"/>
    <w:rsid w:val="00EC0425"/>
    <w:rsid w:val="00EC1CDC"/>
    <w:rsid w:val="00EC1E38"/>
    <w:rsid w:val="00EC3935"/>
    <w:rsid w:val="00EC5244"/>
    <w:rsid w:val="00EC5666"/>
    <w:rsid w:val="00EC59EF"/>
    <w:rsid w:val="00EC7F36"/>
    <w:rsid w:val="00ED06E1"/>
    <w:rsid w:val="00EE030C"/>
    <w:rsid w:val="00EE0A8A"/>
    <w:rsid w:val="00EE12B3"/>
    <w:rsid w:val="00EE2182"/>
    <w:rsid w:val="00EE2511"/>
    <w:rsid w:val="00EE276E"/>
    <w:rsid w:val="00EE483C"/>
    <w:rsid w:val="00EE5CD6"/>
    <w:rsid w:val="00EE7989"/>
    <w:rsid w:val="00EF2C9F"/>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0E6C"/>
    <w:rsid w:val="00F537CB"/>
    <w:rsid w:val="00F53A13"/>
    <w:rsid w:val="00F54BEF"/>
    <w:rsid w:val="00F571EF"/>
    <w:rsid w:val="00F61309"/>
    <w:rsid w:val="00F6236E"/>
    <w:rsid w:val="00F64AFA"/>
    <w:rsid w:val="00F671FA"/>
    <w:rsid w:val="00F67E3E"/>
    <w:rsid w:val="00F71ED0"/>
    <w:rsid w:val="00F746D9"/>
    <w:rsid w:val="00F76B02"/>
    <w:rsid w:val="00F80079"/>
    <w:rsid w:val="00F81F3F"/>
    <w:rsid w:val="00F84DEE"/>
    <w:rsid w:val="00F8522D"/>
    <w:rsid w:val="00F85E19"/>
    <w:rsid w:val="00F86D54"/>
    <w:rsid w:val="00F870D8"/>
    <w:rsid w:val="00F9131B"/>
    <w:rsid w:val="00F91B28"/>
    <w:rsid w:val="00F95713"/>
    <w:rsid w:val="00F9606B"/>
    <w:rsid w:val="00FA3367"/>
    <w:rsid w:val="00FA7244"/>
    <w:rsid w:val="00FB6E10"/>
    <w:rsid w:val="00FC2099"/>
    <w:rsid w:val="00FC268D"/>
    <w:rsid w:val="00FC3A7C"/>
    <w:rsid w:val="00FC5A76"/>
    <w:rsid w:val="00FC7642"/>
    <w:rsid w:val="00FC79CE"/>
    <w:rsid w:val="00FD19F4"/>
    <w:rsid w:val="00FD31C3"/>
    <w:rsid w:val="00FD3B56"/>
    <w:rsid w:val="00FD3CCF"/>
    <w:rsid w:val="00FD4EAB"/>
    <w:rsid w:val="00FD6AFA"/>
    <w:rsid w:val="00FE01DD"/>
    <w:rsid w:val="00FE1FCC"/>
    <w:rsid w:val="00FE382B"/>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48B939"/>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C6A7FA-83EF-434A-AA29-DA1C242B36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367</Words>
  <Characters>2095</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2458</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2026-09-29T12:35:00Z</dcterms:created>
  <dcterms:modified xsi:type="dcterms:W3CDTF">2026-09-29T12:35:00Z</dcterms:modified>
</cp:coreProperties>
</file>