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w:t>
                            </w:r>
                            <w:r w:rsidR="007A1C13">
                              <w:rPr>
                                <w:rFonts w:ascii="Times New Roman" w:hAnsi="Times New Roman"/>
                                <w:b/>
                                <w:sz w:val="24"/>
                                <w:szCs w:val="24"/>
                                <w:u w:val="single"/>
                                <w:lang w:val="en-US"/>
                              </w:rPr>
                              <w:t>6</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7A1C13" w:rsidRPr="007A1C13">
                              <w:rPr>
                                <w:rFonts w:ascii="Times New Roman" w:hAnsi="Times New Roman"/>
                                <w:b/>
                                <w:sz w:val="24"/>
                                <w:szCs w:val="24"/>
                                <w:u w:val="single"/>
                              </w:rPr>
                              <w:t>14789902</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w:t>
                      </w:r>
                      <w:r w:rsidR="007A1C13">
                        <w:rPr>
                          <w:rFonts w:ascii="Times New Roman" w:hAnsi="Times New Roman"/>
                          <w:b/>
                          <w:sz w:val="24"/>
                          <w:szCs w:val="24"/>
                          <w:u w:val="single"/>
                          <w:lang w:val="en-US"/>
                        </w:rPr>
                        <w:t>6</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7A1C13" w:rsidRPr="007A1C13">
                        <w:rPr>
                          <w:rFonts w:ascii="Times New Roman" w:hAnsi="Times New Roman"/>
                          <w:b/>
                          <w:sz w:val="24"/>
                          <w:szCs w:val="24"/>
                          <w:u w:val="single"/>
                        </w:rPr>
                        <w:t>14789902</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адресу</w:t>
      </w:r>
      <w:r w:rsidR="00DA28A5" w:rsidRPr="00DA28A5">
        <w:rPr>
          <w:rFonts w:ascii="Times New Roman" w:hAnsi="Times New Roman"/>
          <w:sz w:val="26"/>
          <w:szCs w:val="26"/>
        </w:rPr>
        <w:t xml:space="preserve"> </w:t>
      </w:r>
      <w:r w:rsidR="0060623C" w:rsidRPr="0060623C">
        <w:rPr>
          <w:rFonts w:ascii="Times New Roman" w:hAnsi="Times New Roman"/>
          <w:sz w:val="26"/>
          <w:szCs w:val="26"/>
        </w:rPr>
        <w:t xml:space="preserve"> </w:t>
      </w:r>
      <w:r w:rsidR="007A1C13" w:rsidRPr="007A1C13">
        <w:rPr>
          <w:rFonts w:ascii="Times New Roman" w:hAnsi="Times New Roman"/>
          <w:b/>
          <w:sz w:val="26"/>
          <w:szCs w:val="26"/>
        </w:rPr>
        <w:t>Московская область, Одинцово, улица Маршала Жукова, 34Б</w:t>
      </w:r>
      <w:r w:rsidR="003B564A" w:rsidRPr="003B564A">
        <w:rPr>
          <w:rFonts w:ascii="Times New Roman" w:hAnsi="Times New Roman"/>
          <w:b/>
          <w:sz w:val="26"/>
          <w:szCs w:val="26"/>
        </w:rPr>
        <w:t xml:space="preserve"> </w:t>
      </w:r>
      <w:r w:rsidR="00D3696F">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BF5AA7" w:rsidRDefault="007A1C13" w:rsidP="007918B1">
      <w:pPr>
        <w:pStyle w:val="ab"/>
        <w:spacing w:line="228" w:lineRule="auto"/>
        <w:rPr>
          <w:noProof/>
          <w:sz w:val="26"/>
          <w:szCs w:val="26"/>
          <w:lang w:eastAsia="ru-RU"/>
        </w:rPr>
      </w:pPr>
      <w:r>
        <w:rPr>
          <w:noProof/>
          <w:lang w:eastAsia="ru-RU"/>
        </w:rPr>
        <w:lastRenderedPageBreak/>
        <w:drawing>
          <wp:inline distT="0" distB="0" distL="0" distR="0" wp14:anchorId="7BF6E8D9" wp14:editId="66A32A37">
            <wp:extent cx="6391275" cy="8521700"/>
            <wp:effectExtent l="0" t="0" r="9525" b="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sidRPr="007A1C13">
        <w:rPr>
          <w:noProof/>
          <w:lang w:eastAsia="ru-RU"/>
        </w:rPr>
        <w:t xml:space="preserve"> </w:t>
      </w:r>
      <w:r>
        <w:rPr>
          <w:noProof/>
          <w:lang w:eastAsia="ru-RU"/>
        </w:rPr>
        <w:lastRenderedPageBreak/>
        <w:drawing>
          <wp:inline distT="0" distB="0" distL="0" distR="0" wp14:anchorId="623DB215" wp14:editId="6BFA5AB9">
            <wp:extent cx="6391275" cy="8521700"/>
            <wp:effectExtent l="0" t="0" r="9525"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1E7438" w:rsidRPr="00BF5AA7" w:rsidSect="00BF0818">
      <w:headerReference w:type="default" r:id="rId13"/>
      <w:pgSz w:w="11906" w:h="16838"/>
      <w:pgMar w:top="426" w:right="707" w:bottom="993"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1C51" w:rsidRDefault="00D11C51" w:rsidP="000A31F5">
      <w:pPr>
        <w:spacing w:after="0" w:line="240" w:lineRule="auto"/>
      </w:pPr>
      <w:r>
        <w:separator/>
      </w:r>
    </w:p>
  </w:endnote>
  <w:endnote w:type="continuationSeparator" w:id="0">
    <w:p w:rsidR="00D11C51" w:rsidRDefault="00D11C51"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1C51" w:rsidRDefault="00D11C51" w:rsidP="000A31F5">
      <w:pPr>
        <w:spacing w:after="0" w:line="240" w:lineRule="auto"/>
      </w:pPr>
      <w:r>
        <w:separator/>
      </w:r>
    </w:p>
  </w:footnote>
  <w:footnote w:type="continuationSeparator" w:id="0">
    <w:p w:rsidR="00D11C51" w:rsidRDefault="00D11C51"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F4A"/>
    <w:rsid w:val="00171044"/>
    <w:rsid w:val="0017148D"/>
    <w:rsid w:val="0017407D"/>
    <w:rsid w:val="001765A8"/>
    <w:rsid w:val="001766D0"/>
    <w:rsid w:val="001776A2"/>
    <w:rsid w:val="001804B5"/>
    <w:rsid w:val="00181734"/>
    <w:rsid w:val="00181D9E"/>
    <w:rsid w:val="00182ED0"/>
    <w:rsid w:val="0018433A"/>
    <w:rsid w:val="00190B6C"/>
    <w:rsid w:val="0019238C"/>
    <w:rsid w:val="0019309B"/>
    <w:rsid w:val="0019316D"/>
    <w:rsid w:val="0019374A"/>
    <w:rsid w:val="00193935"/>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23C"/>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547C"/>
    <w:rsid w:val="00780DFB"/>
    <w:rsid w:val="00781216"/>
    <w:rsid w:val="007913E6"/>
    <w:rsid w:val="007918B1"/>
    <w:rsid w:val="00793D7E"/>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D28B4"/>
    <w:rsid w:val="007D46A5"/>
    <w:rsid w:val="007D50E1"/>
    <w:rsid w:val="007D57A8"/>
    <w:rsid w:val="007D66FE"/>
    <w:rsid w:val="007D69AA"/>
    <w:rsid w:val="007D711D"/>
    <w:rsid w:val="007D7A07"/>
    <w:rsid w:val="007E0432"/>
    <w:rsid w:val="007E1298"/>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957"/>
    <w:rsid w:val="009B0E0E"/>
    <w:rsid w:val="009B6533"/>
    <w:rsid w:val="009C0147"/>
    <w:rsid w:val="009C409C"/>
    <w:rsid w:val="009C45FD"/>
    <w:rsid w:val="009C68C7"/>
    <w:rsid w:val="009C744B"/>
    <w:rsid w:val="009D1B6C"/>
    <w:rsid w:val="009D4400"/>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679F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1C51"/>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66F79"/>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4D71"/>
    <w:rsid w:val="00EB5B3A"/>
    <w:rsid w:val="00EB7D34"/>
    <w:rsid w:val="00EC0060"/>
    <w:rsid w:val="00EC0425"/>
    <w:rsid w:val="00EC1CDC"/>
    <w:rsid w:val="00EC1CF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A570F"/>
    <w:rsid w:val="00FA7244"/>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8B93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1A8182-4BF5-432F-9580-0E084074A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3</Pages>
  <Words>368</Words>
  <Characters>2101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2465</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2026-10-06T10:08:00Z</dcterms:created>
  <dcterms:modified xsi:type="dcterms:W3CDTF">2026-10-06T10:08:00Z</dcterms:modified>
</cp:coreProperties>
</file>