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w:t>
                            </w:r>
                            <w:r w:rsidR="00BF5AA7">
                              <w:rPr>
                                <w:rFonts w:ascii="Times New Roman" w:hAnsi="Times New Roman"/>
                                <w:b/>
                                <w:sz w:val="24"/>
                                <w:szCs w:val="24"/>
                                <w:u w:val="single"/>
                                <w:lang w:val="en-US"/>
                              </w:rPr>
                              <w:t>5</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3B564A" w:rsidRPr="003B564A">
                              <w:rPr>
                                <w:rFonts w:ascii="Times New Roman" w:hAnsi="Times New Roman"/>
                                <w:b/>
                                <w:sz w:val="24"/>
                                <w:szCs w:val="24"/>
                                <w:u w:val="single"/>
                              </w:rPr>
                              <w:t>14793462</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w:t>
                      </w:r>
                      <w:r w:rsidR="00BF5AA7">
                        <w:rPr>
                          <w:rFonts w:ascii="Times New Roman" w:hAnsi="Times New Roman"/>
                          <w:b/>
                          <w:sz w:val="24"/>
                          <w:szCs w:val="24"/>
                          <w:u w:val="single"/>
                          <w:lang w:val="en-US"/>
                        </w:rPr>
                        <w:t>5</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3B564A" w:rsidRPr="003B564A">
                        <w:rPr>
                          <w:rFonts w:ascii="Times New Roman" w:hAnsi="Times New Roman"/>
                          <w:b/>
                          <w:sz w:val="24"/>
                          <w:szCs w:val="24"/>
                          <w:u w:val="single"/>
                        </w:rPr>
                        <w:t>14793462</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адресу</w:t>
      </w:r>
      <w:r w:rsidR="00DA28A5" w:rsidRPr="00DA28A5">
        <w:rPr>
          <w:rFonts w:ascii="Times New Roman" w:hAnsi="Times New Roman"/>
          <w:sz w:val="26"/>
          <w:szCs w:val="26"/>
        </w:rPr>
        <w:t xml:space="preserve"> </w:t>
      </w:r>
      <w:r w:rsidR="0060623C" w:rsidRPr="0060623C">
        <w:rPr>
          <w:rFonts w:ascii="Times New Roman" w:hAnsi="Times New Roman"/>
          <w:sz w:val="26"/>
          <w:szCs w:val="26"/>
        </w:rPr>
        <w:t xml:space="preserve"> </w:t>
      </w:r>
      <w:r w:rsidR="003B564A" w:rsidRPr="003B564A">
        <w:rPr>
          <w:rFonts w:ascii="Times New Roman" w:hAnsi="Times New Roman"/>
          <w:b/>
          <w:sz w:val="26"/>
          <w:szCs w:val="26"/>
        </w:rPr>
        <w:t xml:space="preserve">Московская область, Одинцовский городской округ, Звенигород, улица Белинского, 37/51 </w:t>
      </w:r>
      <w:r w:rsidR="00D3696F">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EC1CFC" w:rsidRDefault="003B564A" w:rsidP="00BF5AA7">
      <w:pPr>
        <w:pStyle w:val="ab"/>
        <w:spacing w:line="228" w:lineRule="auto"/>
        <w:ind w:left="708"/>
        <w:jc w:val="right"/>
        <w:rPr>
          <w:noProof/>
          <w:sz w:val="26"/>
          <w:szCs w:val="26"/>
          <w:lang w:eastAsia="ru-RU"/>
        </w:rPr>
      </w:pPr>
      <w:r>
        <w:rPr>
          <w:noProof/>
          <w:lang w:eastAsia="ru-RU"/>
        </w:rPr>
        <w:lastRenderedPageBreak/>
        <w:drawing>
          <wp:inline distT="0" distB="0" distL="0" distR="0" wp14:anchorId="64E034BE" wp14:editId="06DEB799">
            <wp:extent cx="5486400" cy="5915025"/>
            <wp:effectExtent l="0" t="0" r="0" b="952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b="30588"/>
                    <a:stretch/>
                  </pic:blipFill>
                  <pic:spPr bwMode="auto">
                    <a:xfrm>
                      <a:off x="0" y="0"/>
                      <a:ext cx="5486400" cy="5915025"/>
                    </a:xfrm>
                    <a:prstGeom prst="rect">
                      <a:avLst/>
                    </a:prstGeom>
                    <a:ln>
                      <a:noFill/>
                    </a:ln>
                    <a:extLst>
                      <a:ext uri="{53640926-AAD7-44D8-BBD7-CCE9431645EC}">
                        <a14:shadowObscured xmlns:a14="http://schemas.microsoft.com/office/drawing/2010/main"/>
                      </a:ext>
                    </a:extLst>
                  </pic:spPr>
                </pic:pic>
              </a:graphicData>
            </a:graphic>
          </wp:inline>
        </w:drawing>
      </w:r>
    </w:p>
    <w:p w:rsidR="00EC1CFC" w:rsidRPr="00BF5AA7" w:rsidRDefault="009D4400" w:rsidP="00BF5AA7">
      <w:pPr>
        <w:pStyle w:val="ab"/>
        <w:spacing w:line="228" w:lineRule="auto"/>
        <w:ind w:left="708"/>
        <w:jc w:val="right"/>
        <w:rPr>
          <w:noProof/>
          <w:sz w:val="26"/>
          <w:szCs w:val="26"/>
          <w:lang w:eastAsia="ru-RU"/>
        </w:rPr>
      </w:pPr>
      <w:r>
        <w:rPr>
          <w:noProof/>
          <w:lang w:eastAsia="ru-RU"/>
        </w:rPr>
        <w:lastRenderedPageBreak/>
        <w:drawing>
          <wp:inline distT="0" distB="0" distL="0" distR="0" wp14:anchorId="3E20CB67" wp14:editId="57DD8ECE">
            <wp:extent cx="5734050" cy="4793615"/>
            <wp:effectExtent l="0" t="0" r="0" b="698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4050" cy="4793615"/>
                    </a:xfrm>
                    <a:prstGeom prst="rect">
                      <a:avLst/>
                    </a:prstGeom>
                  </pic:spPr>
                </pic:pic>
              </a:graphicData>
            </a:graphic>
          </wp:inline>
        </w:drawing>
      </w:r>
    </w:p>
    <w:sectPr w:rsidR="00EC1CFC" w:rsidRPr="00BF5AA7" w:rsidSect="00BF0818">
      <w:headerReference w:type="default" r:id="rId13"/>
      <w:pgSz w:w="11906" w:h="16838"/>
      <w:pgMar w:top="426" w:right="707" w:bottom="993"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05EE" w:rsidRDefault="004C05EE" w:rsidP="000A31F5">
      <w:pPr>
        <w:spacing w:after="0" w:line="240" w:lineRule="auto"/>
      </w:pPr>
      <w:r>
        <w:separator/>
      </w:r>
    </w:p>
  </w:endnote>
  <w:endnote w:type="continuationSeparator" w:id="0">
    <w:p w:rsidR="004C05EE" w:rsidRDefault="004C05EE"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05EE" w:rsidRDefault="004C05EE" w:rsidP="000A31F5">
      <w:pPr>
        <w:spacing w:after="0" w:line="240" w:lineRule="auto"/>
      </w:pPr>
      <w:r>
        <w:separator/>
      </w:r>
    </w:p>
  </w:footnote>
  <w:footnote w:type="continuationSeparator" w:id="0">
    <w:p w:rsidR="004C05EE" w:rsidRDefault="004C05EE"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F4A"/>
    <w:rsid w:val="00171044"/>
    <w:rsid w:val="0017148D"/>
    <w:rsid w:val="0017407D"/>
    <w:rsid w:val="001765A8"/>
    <w:rsid w:val="001766D0"/>
    <w:rsid w:val="001776A2"/>
    <w:rsid w:val="001804B5"/>
    <w:rsid w:val="00181734"/>
    <w:rsid w:val="00181D9E"/>
    <w:rsid w:val="00182ED0"/>
    <w:rsid w:val="0018433A"/>
    <w:rsid w:val="00190B6C"/>
    <w:rsid w:val="0019238C"/>
    <w:rsid w:val="0019309B"/>
    <w:rsid w:val="0019316D"/>
    <w:rsid w:val="0019374A"/>
    <w:rsid w:val="00193935"/>
    <w:rsid w:val="00193C7E"/>
    <w:rsid w:val="00195DBA"/>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5E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23C"/>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2E4A"/>
    <w:rsid w:val="007C5430"/>
    <w:rsid w:val="007C5AC0"/>
    <w:rsid w:val="007C7321"/>
    <w:rsid w:val="007D28B4"/>
    <w:rsid w:val="007D46A5"/>
    <w:rsid w:val="007D50E1"/>
    <w:rsid w:val="007D57A8"/>
    <w:rsid w:val="007D66FE"/>
    <w:rsid w:val="007D69AA"/>
    <w:rsid w:val="007D711D"/>
    <w:rsid w:val="007D7A07"/>
    <w:rsid w:val="007E0432"/>
    <w:rsid w:val="007E1298"/>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957"/>
    <w:rsid w:val="009B0E0E"/>
    <w:rsid w:val="009B6533"/>
    <w:rsid w:val="009C0147"/>
    <w:rsid w:val="009C409C"/>
    <w:rsid w:val="009C45FD"/>
    <w:rsid w:val="009C68C7"/>
    <w:rsid w:val="009C744B"/>
    <w:rsid w:val="009D1B6C"/>
    <w:rsid w:val="009D4400"/>
    <w:rsid w:val="009E19D9"/>
    <w:rsid w:val="009E20BD"/>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679F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66F79"/>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4D71"/>
    <w:rsid w:val="00EB5B3A"/>
    <w:rsid w:val="00EB7D34"/>
    <w:rsid w:val="00EC0060"/>
    <w:rsid w:val="00EC0425"/>
    <w:rsid w:val="00EC1CDC"/>
    <w:rsid w:val="00EC1CF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4DEE"/>
    <w:rsid w:val="00F8522D"/>
    <w:rsid w:val="00F85E19"/>
    <w:rsid w:val="00F86D54"/>
    <w:rsid w:val="00F870D8"/>
    <w:rsid w:val="00F9131B"/>
    <w:rsid w:val="00F91B28"/>
    <w:rsid w:val="00F95713"/>
    <w:rsid w:val="00FA3367"/>
    <w:rsid w:val="00FA570F"/>
    <w:rsid w:val="00FA7244"/>
    <w:rsid w:val="00FB6E10"/>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8B93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3FC087-E9E5-412B-B093-50A9C17A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2</TotalTime>
  <Pages>3</Pages>
  <Words>372</Words>
  <Characters>2126</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2494</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2026-10-05T09:44:00Z</dcterms:created>
  <dcterms:modified xsi:type="dcterms:W3CDTF">2026-10-05T09:44:00Z</dcterms:modified>
</cp:coreProperties>
</file>