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9"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9E7A4C"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19</w:t>
                            </w:r>
                            <w:r w:rsidR="006C6B2F">
                              <w:rPr>
                                <w:rFonts w:ascii="Times New Roman" w:hAnsi="Times New Roman"/>
                                <w:b/>
                                <w:sz w:val="24"/>
                                <w:szCs w:val="24"/>
                                <w:u w:val="single"/>
                              </w:rPr>
                              <w:t>.</w:t>
                            </w:r>
                            <w:r w:rsidR="00FA570F">
                              <w:rPr>
                                <w:rFonts w:ascii="Times New Roman" w:hAnsi="Times New Roman"/>
                                <w:b/>
                                <w:sz w:val="24"/>
                                <w:szCs w:val="24"/>
                                <w:u w:val="single"/>
                              </w:rPr>
                              <w:t>10</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0" w:name="_GoBack"/>
                            <w:r w:rsidR="00822897" w:rsidRPr="00822897">
                              <w:rPr>
                                <w:rFonts w:ascii="Times New Roman" w:hAnsi="Times New Roman"/>
                                <w:b/>
                                <w:sz w:val="24"/>
                                <w:szCs w:val="24"/>
                                <w:u w:val="single"/>
                              </w:rPr>
                              <w:t>14874418</w:t>
                            </w:r>
                            <w:bookmarkEnd w:id="0"/>
                          </w:p>
                          <w:p w:rsidR="006A6180" w:rsidRPr="000F4412" w:rsidRDefault="006A6180" w:rsidP="006A6180">
                            <w:pPr>
                              <w:spacing w:after="0" w:line="360" w:lineRule="auto"/>
                              <w:rPr>
                                <w:rFonts w:ascii="Times New Roman" w:hAnsi="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0"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9E7A4C"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19</w:t>
                      </w:r>
                      <w:r w:rsidR="006C6B2F">
                        <w:rPr>
                          <w:rFonts w:ascii="Times New Roman" w:hAnsi="Times New Roman"/>
                          <w:b/>
                          <w:sz w:val="24"/>
                          <w:szCs w:val="24"/>
                          <w:u w:val="single"/>
                        </w:rPr>
                        <w:t>.</w:t>
                      </w:r>
                      <w:r w:rsidR="00FA570F">
                        <w:rPr>
                          <w:rFonts w:ascii="Times New Roman" w:hAnsi="Times New Roman"/>
                          <w:b/>
                          <w:sz w:val="24"/>
                          <w:szCs w:val="24"/>
                          <w:u w:val="single"/>
                        </w:rPr>
                        <w:t>10</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1" w:name="_GoBack"/>
                      <w:r w:rsidR="00822897" w:rsidRPr="00822897">
                        <w:rPr>
                          <w:rFonts w:ascii="Times New Roman" w:hAnsi="Times New Roman"/>
                          <w:b/>
                          <w:sz w:val="24"/>
                          <w:szCs w:val="24"/>
                          <w:u w:val="single"/>
                        </w:rPr>
                        <w:t>14874418</w:t>
                      </w:r>
                      <w:bookmarkEnd w:id="1"/>
                    </w:p>
                    <w:p w:rsidR="006A6180" w:rsidRPr="000F4412" w:rsidRDefault="006A6180" w:rsidP="006A6180">
                      <w:pPr>
                        <w:spacing w:after="0" w:line="360" w:lineRule="auto"/>
                        <w:rPr>
                          <w:rFonts w:ascii="Times New Roman" w:hAnsi="Times New Roman"/>
                          <w:sz w:val="18"/>
                          <w:szCs w:val="18"/>
                        </w:rPr>
                      </w:pPr>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2735EB" w:rsidRPr="002735EB">
        <w:rPr>
          <w:rFonts w:ascii="Times New Roman" w:hAnsi="Times New Roman"/>
          <w:sz w:val="26"/>
          <w:szCs w:val="26"/>
        </w:rPr>
        <w:t>22.04.2020</w:t>
      </w:r>
      <w:r w:rsidR="00FF1558" w:rsidRPr="002735EB">
        <w:rPr>
          <w:rFonts w:ascii="Times New Roman" w:hAnsi="Times New Roman"/>
          <w:sz w:val="26"/>
          <w:szCs w:val="26"/>
        </w:rPr>
        <w:t xml:space="preserve"> года №</w:t>
      </w:r>
      <w:r w:rsidR="002735EB" w:rsidRPr="002735EB">
        <w:rPr>
          <w:rFonts w:ascii="Times New Roman" w:hAnsi="Times New Roman"/>
          <w:sz w:val="26"/>
          <w:szCs w:val="26"/>
        </w:rPr>
        <w:t>1060</w:t>
      </w:r>
      <w:r w:rsidR="00FF1558" w:rsidRPr="00FF1558">
        <w:rPr>
          <w:rFonts w:ascii="Times New Roman" w:hAnsi="Times New Roman"/>
          <w:sz w:val="26"/>
          <w:szCs w:val="26"/>
        </w:rPr>
        <w:t>, просит Вас в течение 10 суток со дня получения настоящего</w:t>
      </w:r>
      <w:r w:rsidR="0074129F" w:rsidRPr="0074129F">
        <w:rPr>
          <w:rFonts w:ascii="Times New Roman" w:hAnsi="Times New Roman"/>
          <w:b/>
          <w:sz w:val="26"/>
          <w:szCs w:val="26"/>
        </w:rPr>
        <w:t xml:space="preserve"> </w:t>
      </w:r>
      <w:r w:rsidR="00ED1A0C" w:rsidRPr="00ED1A0C">
        <w:rPr>
          <w:rFonts w:ascii="Times New Roman" w:hAnsi="Times New Roman"/>
          <w:sz w:val="26"/>
          <w:szCs w:val="26"/>
        </w:rPr>
        <w:t>по адресу:</w:t>
      </w:r>
      <w:r w:rsidR="00603153" w:rsidRPr="00603153">
        <w:t xml:space="preserve"> </w:t>
      </w:r>
      <w:r w:rsidR="00822897" w:rsidRPr="00822897">
        <w:rPr>
          <w:rFonts w:ascii="Times New Roman" w:hAnsi="Times New Roman"/>
          <w:b/>
          <w:sz w:val="26"/>
          <w:szCs w:val="26"/>
        </w:rPr>
        <w:t xml:space="preserve">Московская область, Одинцово, улица Маршала </w:t>
      </w:r>
      <w:proofErr w:type="spellStart"/>
      <w:r w:rsidR="00822897" w:rsidRPr="00822897">
        <w:rPr>
          <w:rFonts w:ascii="Times New Roman" w:hAnsi="Times New Roman"/>
          <w:b/>
          <w:sz w:val="26"/>
          <w:szCs w:val="26"/>
        </w:rPr>
        <w:t>Неделина</w:t>
      </w:r>
      <w:proofErr w:type="spellEnd"/>
      <w:r w:rsidR="00822897" w:rsidRPr="00822897">
        <w:rPr>
          <w:rFonts w:ascii="Times New Roman" w:hAnsi="Times New Roman"/>
          <w:b/>
          <w:sz w:val="26"/>
          <w:szCs w:val="26"/>
        </w:rPr>
        <w:t>, 13</w:t>
      </w:r>
      <w:r w:rsidR="00847E57">
        <w:rPr>
          <w:rFonts w:ascii="Times New Roman" w:hAnsi="Times New Roman"/>
          <w:b/>
          <w:sz w:val="26"/>
          <w:szCs w:val="26"/>
        </w:rPr>
        <w:t xml:space="preserve"> </w:t>
      </w:r>
      <w:r w:rsidR="00FF1558" w:rsidRPr="00FF1558">
        <w:rPr>
          <w:rFonts w:ascii="Times New Roman" w:hAnsi="Times New Roman"/>
          <w:sz w:val="26"/>
          <w:szCs w:val="26"/>
        </w:rPr>
        <w:t>одно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r w:rsidR="00C427C1">
        <w:rPr>
          <w:rFonts w:ascii="Times New Roman" w:hAnsi="Times New Roman"/>
          <w:b/>
          <w:sz w:val="26"/>
          <w:szCs w:val="26"/>
        </w:rPr>
        <w:t xml:space="preserve"> или по адресу: Московская область, Одинцово, ул. Транспортный проезд, 33А</w:t>
      </w:r>
      <w:r w:rsidR="00E90B0F" w:rsidRPr="00E90B0F">
        <w:rPr>
          <w:rFonts w:ascii="Times New Roman" w:hAnsi="Times New Roman"/>
          <w:b/>
          <w:sz w:val="26"/>
          <w:szCs w:val="26"/>
        </w:rPr>
        <w:t>.</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F67E3E" w:rsidRDefault="0011603E" w:rsidP="00BF5AA7">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1E7438" w:rsidRPr="00AD0DD4" w:rsidRDefault="00822897" w:rsidP="007918B1">
      <w:pPr>
        <w:pStyle w:val="ab"/>
        <w:spacing w:line="228" w:lineRule="auto"/>
        <w:rPr>
          <w:noProof/>
          <w:lang w:eastAsia="ru-RU"/>
        </w:rPr>
      </w:pPr>
      <w:r>
        <w:rPr>
          <w:noProof/>
          <w:lang w:eastAsia="ru-RU"/>
        </w:rPr>
        <w:lastRenderedPageBreak/>
        <w:drawing>
          <wp:inline distT="0" distB="0" distL="0" distR="0" wp14:anchorId="25B952F5" wp14:editId="1A28091F">
            <wp:extent cx="6391275" cy="4793615"/>
            <wp:effectExtent l="0" t="0" r="9525" b="698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391275" cy="4793615"/>
                    </a:xfrm>
                    <a:prstGeom prst="rect">
                      <a:avLst/>
                    </a:prstGeom>
                  </pic:spPr>
                </pic:pic>
              </a:graphicData>
            </a:graphic>
          </wp:inline>
        </w:drawing>
      </w:r>
      <w:r>
        <w:rPr>
          <w:noProof/>
          <w:lang w:eastAsia="ru-RU"/>
        </w:rPr>
        <w:drawing>
          <wp:inline distT="0" distB="0" distL="0" distR="0" wp14:anchorId="6AEBFE06" wp14:editId="1F415168">
            <wp:extent cx="6391275" cy="4793615"/>
            <wp:effectExtent l="0" t="0" r="9525" b="698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391275" cy="4793615"/>
                    </a:xfrm>
                    <a:prstGeom prst="rect">
                      <a:avLst/>
                    </a:prstGeom>
                  </pic:spPr>
                </pic:pic>
              </a:graphicData>
            </a:graphic>
          </wp:inline>
        </w:drawing>
      </w:r>
    </w:p>
    <w:sectPr w:rsidR="001E7438" w:rsidRPr="00AD0DD4" w:rsidSect="00AD0DD4">
      <w:headerReference w:type="default" r:id="rId13"/>
      <w:pgSz w:w="11906" w:h="16838"/>
      <w:pgMar w:top="426" w:right="707" w:bottom="426"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1B90" w:rsidRDefault="00DF1B90" w:rsidP="000A31F5">
      <w:pPr>
        <w:spacing w:after="0" w:line="240" w:lineRule="auto"/>
      </w:pPr>
      <w:r>
        <w:separator/>
      </w:r>
    </w:p>
  </w:endnote>
  <w:endnote w:type="continuationSeparator" w:id="0">
    <w:p w:rsidR="00DF1B90" w:rsidRDefault="00DF1B90"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1B90" w:rsidRDefault="00DF1B90" w:rsidP="000A31F5">
      <w:pPr>
        <w:spacing w:after="0" w:line="240" w:lineRule="auto"/>
      </w:pPr>
      <w:r>
        <w:separator/>
      </w:r>
    </w:p>
  </w:footnote>
  <w:footnote w:type="continuationSeparator" w:id="0">
    <w:p w:rsidR="00DF1B90" w:rsidRDefault="00DF1B90"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005"/>
    <w:rsid w:val="000061B1"/>
    <w:rsid w:val="00010D90"/>
    <w:rsid w:val="00010EE5"/>
    <w:rsid w:val="00022F97"/>
    <w:rsid w:val="00023836"/>
    <w:rsid w:val="00027910"/>
    <w:rsid w:val="0003200D"/>
    <w:rsid w:val="00033D59"/>
    <w:rsid w:val="000344BA"/>
    <w:rsid w:val="0003483F"/>
    <w:rsid w:val="00037F88"/>
    <w:rsid w:val="000415B6"/>
    <w:rsid w:val="00042AEB"/>
    <w:rsid w:val="000467A5"/>
    <w:rsid w:val="00047E91"/>
    <w:rsid w:val="00051DC4"/>
    <w:rsid w:val="00055930"/>
    <w:rsid w:val="00055BE5"/>
    <w:rsid w:val="00056FA0"/>
    <w:rsid w:val="00057413"/>
    <w:rsid w:val="000618B4"/>
    <w:rsid w:val="00064637"/>
    <w:rsid w:val="000657FD"/>
    <w:rsid w:val="00065F6B"/>
    <w:rsid w:val="00072A9A"/>
    <w:rsid w:val="00073EFD"/>
    <w:rsid w:val="00076ACE"/>
    <w:rsid w:val="00077B4C"/>
    <w:rsid w:val="00082BD7"/>
    <w:rsid w:val="00083521"/>
    <w:rsid w:val="000839DB"/>
    <w:rsid w:val="000913C8"/>
    <w:rsid w:val="0009388A"/>
    <w:rsid w:val="000940D7"/>
    <w:rsid w:val="000A0AF0"/>
    <w:rsid w:val="000A31F5"/>
    <w:rsid w:val="000A4A02"/>
    <w:rsid w:val="000A4E18"/>
    <w:rsid w:val="000A5EE5"/>
    <w:rsid w:val="000A70F6"/>
    <w:rsid w:val="000A7709"/>
    <w:rsid w:val="000B2632"/>
    <w:rsid w:val="000B7B24"/>
    <w:rsid w:val="000C0943"/>
    <w:rsid w:val="000C2773"/>
    <w:rsid w:val="000C2CA7"/>
    <w:rsid w:val="000C548D"/>
    <w:rsid w:val="000D02C1"/>
    <w:rsid w:val="000D331B"/>
    <w:rsid w:val="000D6400"/>
    <w:rsid w:val="000D79F8"/>
    <w:rsid w:val="000D7D71"/>
    <w:rsid w:val="000E0F26"/>
    <w:rsid w:val="000E3F5A"/>
    <w:rsid w:val="000E4D3B"/>
    <w:rsid w:val="000E52DE"/>
    <w:rsid w:val="000E5BBE"/>
    <w:rsid w:val="000E7DED"/>
    <w:rsid w:val="000F33DF"/>
    <w:rsid w:val="0010055B"/>
    <w:rsid w:val="001031AD"/>
    <w:rsid w:val="001033C5"/>
    <w:rsid w:val="00111E43"/>
    <w:rsid w:val="00113811"/>
    <w:rsid w:val="0011603E"/>
    <w:rsid w:val="001178D4"/>
    <w:rsid w:val="00125FCD"/>
    <w:rsid w:val="00127B4F"/>
    <w:rsid w:val="00130113"/>
    <w:rsid w:val="00134ACA"/>
    <w:rsid w:val="0013512B"/>
    <w:rsid w:val="00142B39"/>
    <w:rsid w:val="0014335A"/>
    <w:rsid w:val="00145414"/>
    <w:rsid w:val="001454A2"/>
    <w:rsid w:val="00147AF7"/>
    <w:rsid w:val="00153BDE"/>
    <w:rsid w:val="00153FF5"/>
    <w:rsid w:val="00157760"/>
    <w:rsid w:val="00157E6A"/>
    <w:rsid w:val="001609B6"/>
    <w:rsid w:val="001611ED"/>
    <w:rsid w:val="00161F0B"/>
    <w:rsid w:val="001626E1"/>
    <w:rsid w:val="00163680"/>
    <w:rsid w:val="0017016E"/>
    <w:rsid w:val="00170F4A"/>
    <w:rsid w:val="00171044"/>
    <w:rsid w:val="0017148D"/>
    <w:rsid w:val="0017407D"/>
    <w:rsid w:val="001765A8"/>
    <w:rsid w:val="001766D0"/>
    <w:rsid w:val="001776A2"/>
    <w:rsid w:val="001804B5"/>
    <w:rsid w:val="00181734"/>
    <w:rsid w:val="00181D9E"/>
    <w:rsid w:val="00182ED0"/>
    <w:rsid w:val="0018433A"/>
    <w:rsid w:val="0019059D"/>
    <w:rsid w:val="00190B6C"/>
    <w:rsid w:val="0019238C"/>
    <w:rsid w:val="0019309B"/>
    <w:rsid w:val="0019316D"/>
    <w:rsid w:val="0019374A"/>
    <w:rsid w:val="00193935"/>
    <w:rsid w:val="00193C7E"/>
    <w:rsid w:val="00195DBA"/>
    <w:rsid w:val="00195FF2"/>
    <w:rsid w:val="0019677D"/>
    <w:rsid w:val="0019702A"/>
    <w:rsid w:val="001A2D3D"/>
    <w:rsid w:val="001A6659"/>
    <w:rsid w:val="001A6FEF"/>
    <w:rsid w:val="001A7058"/>
    <w:rsid w:val="001B10DD"/>
    <w:rsid w:val="001B37F6"/>
    <w:rsid w:val="001C1A03"/>
    <w:rsid w:val="001C791E"/>
    <w:rsid w:val="001D0736"/>
    <w:rsid w:val="001D5486"/>
    <w:rsid w:val="001D5943"/>
    <w:rsid w:val="001E1D92"/>
    <w:rsid w:val="001E69F4"/>
    <w:rsid w:val="001E7438"/>
    <w:rsid w:val="001F0232"/>
    <w:rsid w:val="001F1049"/>
    <w:rsid w:val="001F13C5"/>
    <w:rsid w:val="001F309B"/>
    <w:rsid w:val="001F4595"/>
    <w:rsid w:val="001F67FF"/>
    <w:rsid w:val="001F77CF"/>
    <w:rsid w:val="002006F6"/>
    <w:rsid w:val="00202156"/>
    <w:rsid w:val="002032F1"/>
    <w:rsid w:val="00210164"/>
    <w:rsid w:val="002106DD"/>
    <w:rsid w:val="00212CCA"/>
    <w:rsid w:val="00212F09"/>
    <w:rsid w:val="00213987"/>
    <w:rsid w:val="00214EB6"/>
    <w:rsid w:val="002152DE"/>
    <w:rsid w:val="00216B8B"/>
    <w:rsid w:val="00220E7B"/>
    <w:rsid w:val="002262D7"/>
    <w:rsid w:val="00226888"/>
    <w:rsid w:val="00227FE2"/>
    <w:rsid w:val="00231682"/>
    <w:rsid w:val="00232B3E"/>
    <w:rsid w:val="002333BC"/>
    <w:rsid w:val="0023434A"/>
    <w:rsid w:val="00235E47"/>
    <w:rsid w:val="00236239"/>
    <w:rsid w:val="00236505"/>
    <w:rsid w:val="0024226C"/>
    <w:rsid w:val="0024267F"/>
    <w:rsid w:val="00244CCF"/>
    <w:rsid w:val="00244D07"/>
    <w:rsid w:val="00252D13"/>
    <w:rsid w:val="00253FD1"/>
    <w:rsid w:val="002563A7"/>
    <w:rsid w:val="00260F03"/>
    <w:rsid w:val="002614D1"/>
    <w:rsid w:val="00263EA5"/>
    <w:rsid w:val="0026527B"/>
    <w:rsid w:val="00265F26"/>
    <w:rsid w:val="00270811"/>
    <w:rsid w:val="002735EB"/>
    <w:rsid w:val="00275CE6"/>
    <w:rsid w:val="00282775"/>
    <w:rsid w:val="00284D66"/>
    <w:rsid w:val="00285458"/>
    <w:rsid w:val="00286FC6"/>
    <w:rsid w:val="002961D7"/>
    <w:rsid w:val="002A55B5"/>
    <w:rsid w:val="002A5E0F"/>
    <w:rsid w:val="002B2D2F"/>
    <w:rsid w:val="002B3C6F"/>
    <w:rsid w:val="002B4EB5"/>
    <w:rsid w:val="002B569E"/>
    <w:rsid w:val="002B6CAB"/>
    <w:rsid w:val="002B6E92"/>
    <w:rsid w:val="002B72E0"/>
    <w:rsid w:val="002C2139"/>
    <w:rsid w:val="002D7236"/>
    <w:rsid w:val="002D75D0"/>
    <w:rsid w:val="002E0A26"/>
    <w:rsid w:val="002E308F"/>
    <w:rsid w:val="002E3EE1"/>
    <w:rsid w:val="002E4DE5"/>
    <w:rsid w:val="002E55CB"/>
    <w:rsid w:val="002E5C1D"/>
    <w:rsid w:val="002E6009"/>
    <w:rsid w:val="002E6EA9"/>
    <w:rsid w:val="002E7FD0"/>
    <w:rsid w:val="002F32C1"/>
    <w:rsid w:val="002F4069"/>
    <w:rsid w:val="002F4BBB"/>
    <w:rsid w:val="002F5EE9"/>
    <w:rsid w:val="002F639C"/>
    <w:rsid w:val="002F73E0"/>
    <w:rsid w:val="0030188F"/>
    <w:rsid w:val="00304BC4"/>
    <w:rsid w:val="00305EEE"/>
    <w:rsid w:val="003079DF"/>
    <w:rsid w:val="00307ADD"/>
    <w:rsid w:val="0031145A"/>
    <w:rsid w:val="003128E9"/>
    <w:rsid w:val="00312A92"/>
    <w:rsid w:val="0031328D"/>
    <w:rsid w:val="003155C5"/>
    <w:rsid w:val="003211ED"/>
    <w:rsid w:val="003273AE"/>
    <w:rsid w:val="0032755E"/>
    <w:rsid w:val="00330E4A"/>
    <w:rsid w:val="00334B34"/>
    <w:rsid w:val="003423BC"/>
    <w:rsid w:val="003429CA"/>
    <w:rsid w:val="00344510"/>
    <w:rsid w:val="00344CB4"/>
    <w:rsid w:val="00345F90"/>
    <w:rsid w:val="00351E8C"/>
    <w:rsid w:val="003527F8"/>
    <w:rsid w:val="00354066"/>
    <w:rsid w:val="003541C5"/>
    <w:rsid w:val="003555EB"/>
    <w:rsid w:val="00362EF5"/>
    <w:rsid w:val="00366440"/>
    <w:rsid w:val="00366FEA"/>
    <w:rsid w:val="00367C7A"/>
    <w:rsid w:val="00372C8C"/>
    <w:rsid w:val="00373BDB"/>
    <w:rsid w:val="003751E3"/>
    <w:rsid w:val="00376B5A"/>
    <w:rsid w:val="00376C71"/>
    <w:rsid w:val="00381FD4"/>
    <w:rsid w:val="003820EB"/>
    <w:rsid w:val="003830EB"/>
    <w:rsid w:val="0038587B"/>
    <w:rsid w:val="003905DE"/>
    <w:rsid w:val="00390BB2"/>
    <w:rsid w:val="00392C97"/>
    <w:rsid w:val="003965CB"/>
    <w:rsid w:val="00397196"/>
    <w:rsid w:val="003A0585"/>
    <w:rsid w:val="003A1A61"/>
    <w:rsid w:val="003A4575"/>
    <w:rsid w:val="003A5479"/>
    <w:rsid w:val="003A5C59"/>
    <w:rsid w:val="003A6387"/>
    <w:rsid w:val="003B075B"/>
    <w:rsid w:val="003B09A1"/>
    <w:rsid w:val="003B19DD"/>
    <w:rsid w:val="003B2FA2"/>
    <w:rsid w:val="003B4FDE"/>
    <w:rsid w:val="003B564A"/>
    <w:rsid w:val="003C0E44"/>
    <w:rsid w:val="003C1D0D"/>
    <w:rsid w:val="003C30EB"/>
    <w:rsid w:val="003C3258"/>
    <w:rsid w:val="003C43C8"/>
    <w:rsid w:val="003C46C0"/>
    <w:rsid w:val="003C5335"/>
    <w:rsid w:val="003D1ED9"/>
    <w:rsid w:val="003D45E1"/>
    <w:rsid w:val="003D637D"/>
    <w:rsid w:val="003E51A9"/>
    <w:rsid w:val="003F2C29"/>
    <w:rsid w:val="003F7293"/>
    <w:rsid w:val="00400884"/>
    <w:rsid w:val="00401B1E"/>
    <w:rsid w:val="00402415"/>
    <w:rsid w:val="00402BB0"/>
    <w:rsid w:val="0040471C"/>
    <w:rsid w:val="00405033"/>
    <w:rsid w:val="00407D45"/>
    <w:rsid w:val="004112E9"/>
    <w:rsid w:val="00412C79"/>
    <w:rsid w:val="00414026"/>
    <w:rsid w:val="0041507A"/>
    <w:rsid w:val="00415E6B"/>
    <w:rsid w:val="00416984"/>
    <w:rsid w:val="00417A3D"/>
    <w:rsid w:val="00420D55"/>
    <w:rsid w:val="004230A7"/>
    <w:rsid w:val="004233EB"/>
    <w:rsid w:val="00423A3B"/>
    <w:rsid w:val="00425E5F"/>
    <w:rsid w:val="00427E35"/>
    <w:rsid w:val="0043164A"/>
    <w:rsid w:val="00436CA5"/>
    <w:rsid w:val="00440014"/>
    <w:rsid w:val="004413A1"/>
    <w:rsid w:val="0044509D"/>
    <w:rsid w:val="004456B9"/>
    <w:rsid w:val="00446C76"/>
    <w:rsid w:val="0045061C"/>
    <w:rsid w:val="00450BDD"/>
    <w:rsid w:val="00451343"/>
    <w:rsid w:val="00451718"/>
    <w:rsid w:val="00455820"/>
    <w:rsid w:val="004610BF"/>
    <w:rsid w:val="0046157B"/>
    <w:rsid w:val="00466FE3"/>
    <w:rsid w:val="004705E3"/>
    <w:rsid w:val="004727EE"/>
    <w:rsid w:val="00476AFD"/>
    <w:rsid w:val="00476F4F"/>
    <w:rsid w:val="00477E85"/>
    <w:rsid w:val="004817B9"/>
    <w:rsid w:val="00482029"/>
    <w:rsid w:val="0048203C"/>
    <w:rsid w:val="00485658"/>
    <w:rsid w:val="0048616B"/>
    <w:rsid w:val="00486BD7"/>
    <w:rsid w:val="00487079"/>
    <w:rsid w:val="0048707B"/>
    <w:rsid w:val="00487916"/>
    <w:rsid w:val="00491C27"/>
    <w:rsid w:val="004963C3"/>
    <w:rsid w:val="004A029B"/>
    <w:rsid w:val="004A7791"/>
    <w:rsid w:val="004B0CA2"/>
    <w:rsid w:val="004B21DA"/>
    <w:rsid w:val="004B2F88"/>
    <w:rsid w:val="004B32C7"/>
    <w:rsid w:val="004B68AA"/>
    <w:rsid w:val="004B7BE3"/>
    <w:rsid w:val="004C00AE"/>
    <w:rsid w:val="004C0E4E"/>
    <w:rsid w:val="004C3134"/>
    <w:rsid w:val="004C7046"/>
    <w:rsid w:val="004C731C"/>
    <w:rsid w:val="004C754F"/>
    <w:rsid w:val="004D20E2"/>
    <w:rsid w:val="004D5F5D"/>
    <w:rsid w:val="004D6AA2"/>
    <w:rsid w:val="004D784C"/>
    <w:rsid w:val="004D7E26"/>
    <w:rsid w:val="004D7EE4"/>
    <w:rsid w:val="004E3FA9"/>
    <w:rsid w:val="004E4CD3"/>
    <w:rsid w:val="004F284B"/>
    <w:rsid w:val="004F44C3"/>
    <w:rsid w:val="004F485B"/>
    <w:rsid w:val="004F643C"/>
    <w:rsid w:val="004F754B"/>
    <w:rsid w:val="004F7893"/>
    <w:rsid w:val="005006B3"/>
    <w:rsid w:val="0050154A"/>
    <w:rsid w:val="005028F3"/>
    <w:rsid w:val="005036E2"/>
    <w:rsid w:val="00505774"/>
    <w:rsid w:val="0050657A"/>
    <w:rsid w:val="00506AFD"/>
    <w:rsid w:val="00510071"/>
    <w:rsid w:val="00513629"/>
    <w:rsid w:val="005136AE"/>
    <w:rsid w:val="00514344"/>
    <w:rsid w:val="0051537F"/>
    <w:rsid w:val="00521C39"/>
    <w:rsid w:val="00535082"/>
    <w:rsid w:val="005354DD"/>
    <w:rsid w:val="005372F6"/>
    <w:rsid w:val="005418A6"/>
    <w:rsid w:val="00542944"/>
    <w:rsid w:val="005430CE"/>
    <w:rsid w:val="00545DA8"/>
    <w:rsid w:val="00545E33"/>
    <w:rsid w:val="0055103C"/>
    <w:rsid w:val="00551316"/>
    <w:rsid w:val="00552CE3"/>
    <w:rsid w:val="005530EB"/>
    <w:rsid w:val="00553A38"/>
    <w:rsid w:val="005620A0"/>
    <w:rsid w:val="00564E0F"/>
    <w:rsid w:val="00565355"/>
    <w:rsid w:val="00565CD5"/>
    <w:rsid w:val="00567C2F"/>
    <w:rsid w:val="00573504"/>
    <w:rsid w:val="00573BE0"/>
    <w:rsid w:val="00575A55"/>
    <w:rsid w:val="005800D7"/>
    <w:rsid w:val="00580D98"/>
    <w:rsid w:val="00582A7A"/>
    <w:rsid w:val="00583BBE"/>
    <w:rsid w:val="005853EF"/>
    <w:rsid w:val="005908F6"/>
    <w:rsid w:val="00597393"/>
    <w:rsid w:val="005A3775"/>
    <w:rsid w:val="005A446C"/>
    <w:rsid w:val="005B0EB9"/>
    <w:rsid w:val="005B48B1"/>
    <w:rsid w:val="005C43A2"/>
    <w:rsid w:val="005C7650"/>
    <w:rsid w:val="005D0E18"/>
    <w:rsid w:val="005D254D"/>
    <w:rsid w:val="005D3E5D"/>
    <w:rsid w:val="005D4487"/>
    <w:rsid w:val="005D5B63"/>
    <w:rsid w:val="005D5C3A"/>
    <w:rsid w:val="005E13A3"/>
    <w:rsid w:val="005E5241"/>
    <w:rsid w:val="005E5B19"/>
    <w:rsid w:val="005F1A90"/>
    <w:rsid w:val="005F32DA"/>
    <w:rsid w:val="005F75B6"/>
    <w:rsid w:val="006021B5"/>
    <w:rsid w:val="00603153"/>
    <w:rsid w:val="006051C4"/>
    <w:rsid w:val="0060544F"/>
    <w:rsid w:val="0060623C"/>
    <w:rsid w:val="00606C07"/>
    <w:rsid w:val="00610EDA"/>
    <w:rsid w:val="00625B89"/>
    <w:rsid w:val="00627807"/>
    <w:rsid w:val="006304AC"/>
    <w:rsid w:val="00631FE4"/>
    <w:rsid w:val="00634CB6"/>
    <w:rsid w:val="00642757"/>
    <w:rsid w:val="00642CD7"/>
    <w:rsid w:val="00644AF4"/>
    <w:rsid w:val="0064663A"/>
    <w:rsid w:val="00647B74"/>
    <w:rsid w:val="0065208F"/>
    <w:rsid w:val="006521FF"/>
    <w:rsid w:val="00653957"/>
    <w:rsid w:val="00655A67"/>
    <w:rsid w:val="00660687"/>
    <w:rsid w:val="00661CA3"/>
    <w:rsid w:val="00662681"/>
    <w:rsid w:val="00664538"/>
    <w:rsid w:val="00670035"/>
    <w:rsid w:val="00671019"/>
    <w:rsid w:val="00671DF2"/>
    <w:rsid w:val="00677344"/>
    <w:rsid w:val="00680D94"/>
    <w:rsid w:val="006817AD"/>
    <w:rsid w:val="006900A6"/>
    <w:rsid w:val="006939B2"/>
    <w:rsid w:val="00694406"/>
    <w:rsid w:val="00696464"/>
    <w:rsid w:val="006A0954"/>
    <w:rsid w:val="006A3E06"/>
    <w:rsid w:val="006A57BB"/>
    <w:rsid w:val="006A6180"/>
    <w:rsid w:val="006B5544"/>
    <w:rsid w:val="006B75C2"/>
    <w:rsid w:val="006C1248"/>
    <w:rsid w:val="006C6B2F"/>
    <w:rsid w:val="006C75FF"/>
    <w:rsid w:val="006D1D8D"/>
    <w:rsid w:val="006D2628"/>
    <w:rsid w:val="006D2CA1"/>
    <w:rsid w:val="006D443D"/>
    <w:rsid w:val="006D52C3"/>
    <w:rsid w:val="006D7EEF"/>
    <w:rsid w:val="006E2B3E"/>
    <w:rsid w:val="006E573D"/>
    <w:rsid w:val="006F4040"/>
    <w:rsid w:val="006F5993"/>
    <w:rsid w:val="00701A40"/>
    <w:rsid w:val="007043A5"/>
    <w:rsid w:val="00705013"/>
    <w:rsid w:val="00711016"/>
    <w:rsid w:val="007110B1"/>
    <w:rsid w:val="00712227"/>
    <w:rsid w:val="007123A8"/>
    <w:rsid w:val="0071646C"/>
    <w:rsid w:val="00716CB4"/>
    <w:rsid w:val="007203EB"/>
    <w:rsid w:val="0072169D"/>
    <w:rsid w:val="00721788"/>
    <w:rsid w:val="00722B63"/>
    <w:rsid w:val="007235E8"/>
    <w:rsid w:val="007241A3"/>
    <w:rsid w:val="00724B7E"/>
    <w:rsid w:val="00725A62"/>
    <w:rsid w:val="0072676A"/>
    <w:rsid w:val="0072706F"/>
    <w:rsid w:val="007329E9"/>
    <w:rsid w:val="007341E2"/>
    <w:rsid w:val="0073729F"/>
    <w:rsid w:val="00741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59CE"/>
    <w:rsid w:val="00766FD8"/>
    <w:rsid w:val="00770513"/>
    <w:rsid w:val="0077547C"/>
    <w:rsid w:val="00780DFB"/>
    <w:rsid w:val="00781216"/>
    <w:rsid w:val="007913E6"/>
    <w:rsid w:val="007918B1"/>
    <w:rsid w:val="00793D7E"/>
    <w:rsid w:val="00794BEF"/>
    <w:rsid w:val="00796751"/>
    <w:rsid w:val="00797237"/>
    <w:rsid w:val="00797BE4"/>
    <w:rsid w:val="00797FDC"/>
    <w:rsid w:val="007A0F3D"/>
    <w:rsid w:val="007A1C13"/>
    <w:rsid w:val="007A58DA"/>
    <w:rsid w:val="007B09C7"/>
    <w:rsid w:val="007B1479"/>
    <w:rsid w:val="007B1D19"/>
    <w:rsid w:val="007B396E"/>
    <w:rsid w:val="007B3E3C"/>
    <w:rsid w:val="007C0034"/>
    <w:rsid w:val="007C2E4A"/>
    <w:rsid w:val="007C5430"/>
    <w:rsid w:val="007C5AC0"/>
    <w:rsid w:val="007C7321"/>
    <w:rsid w:val="007C7F27"/>
    <w:rsid w:val="007D28B4"/>
    <w:rsid w:val="007D46A5"/>
    <w:rsid w:val="007D50E1"/>
    <w:rsid w:val="007D57A8"/>
    <w:rsid w:val="007D66FE"/>
    <w:rsid w:val="007D69AA"/>
    <w:rsid w:val="007D711D"/>
    <w:rsid w:val="007D7A07"/>
    <w:rsid w:val="007E0432"/>
    <w:rsid w:val="007E0576"/>
    <w:rsid w:val="007E1298"/>
    <w:rsid w:val="007E467C"/>
    <w:rsid w:val="007E5D7F"/>
    <w:rsid w:val="007E6855"/>
    <w:rsid w:val="007F225A"/>
    <w:rsid w:val="007F3C1C"/>
    <w:rsid w:val="007F3DDA"/>
    <w:rsid w:val="007F5CF7"/>
    <w:rsid w:val="007F6689"/>
    <w:rsid w:val="00800B6A"/>
    <w:rsid w:val="008015E8"/>
    <w:rsid w:val="00805296"/>
    <w:rsid w:val="008058D0"/>
    <w:rsid w:val="00807975"/>
    <w:rsid w:val="0081356A"/>
    <w:rsid w:val="00816333"/>
    <w:rsid w:val="00816875"/>
    <w:rsid w:val="008223E5"/>
    <w:rsid w:val="00822606"/>
    <w:rsid w:val="00822897"/>
    <w:rsid w:val="00823326"/>
    <w:rsid w:val="00824D84"/>
    <w:rsid w:val="00825FDE"/>
    <w:rsid w:val="00826E13"/>
    <w:rsid w:val="00827072"/>
    <w:rsid w:val="00830C7B"/>
    <w:rsid w:val="008334E3"/>
    <w:rsid w:val="00834DCF"/>
    <w:rsid w:val="00837E00"/>
    <w:rsid w:val="00840136"/>
    <w:rsid w:val="0084015E"/>
    <w:rsid w:val="00841EEE"/>
    <w:rsid w:val="00843A9A"/>
    <w:rsid w:val="00847E57"/>
    <w:rsid w:val="00847FF4"/>
    <w:rsid w:val="00857A0D"/>
    <w:rsid w:val="008604A4"/>
    <w:rsid w:val="008611F4"/>
    <w:rsid w:val="0086355A"/>
    <w:rsid w:val="0087113C"/>
    <w:rsid w:val="00871F11"/>
    <w:rsid w:val="008725D4"/>
    <w:rsid w:val="00872FEF"/>
    <w:rsid w:val="008735D8"/>
    <w:rsid w:val="00874CD1"/>
    <w:rsid w:val="008770DF"/>
    <w:rsid w:val="00877771"/>
    <w:rsid w:val="00880E49"/>
    <w:rsid w:val="008821B8"/>
    <w:rsid w:val="008844DD"/>
    <w:rsid w:val="00887B8E"/>
    <w:rsid w:val="00890201"/>
    <w:rsid w:val="00890C8B"/>
    <w:rsid w:val="00892CBA"/>
    <w:rsid w:val="0089405E"/>
    <w:rsid w:val="00896873"/>
    <w:rsid w:val="00897960"/>
    <w:rsid w:val="00897B8B"/>
    <w:rsid w:val="008B1EA4"/>
    <w:rsid w:val="008B2310"/>
    <w:rsid w:val="008B69BC"/>
    <w:rsid w:val="008B739A"/>
    <w:rsid w:val="008C1B25"/>
    <w:rsid w:val="008C2685"/>
    <w:rsid w:val="008C4BA1"/>
    <w:rsid w:val="008D0954"/>
    <w:rsid w:val="008D14EC"/>
    <w:rsid w:val="008D5238"/>
    <w:rsid w:val="008D59E5"/>
    <w:rsid w:val="008E1105"/>
    <w:rsid w:val="008E2797"/>
    <w:rsid w:val="008F311B"/>
    <w:rsid w:val="008F5B54"/>
    <w:rsid w:val="008F5CF6"/>
    <w:rsid w:val="008F6FA6"/>
    <w:rsid w:val="00901384"/>
    <w:rsid w:val="0090185E"/>
    <w:rsid w:val="00901877"/>
    <w:rsid w:val="0090364B"/>
    <w:rsid w:val="00904338"/>
    <w:rsid w:val="009079AC"/>
    <w:rsid w:val="009103B6"/>
    <w:rsid w:val="0091465D"/>
    <w:rsid w:val="009149E2"/>
    <w:rsid w:val="009153C3"/>
    <w:rsid w:val="0091672D"/>
    <w:rsid w:val="00921778"/>
    <w:rsid w:val="009229B0"/>
    <w:rsid w:val="00922CE1"/>
    <w:rsid w:val="00922CEC"/>
    <w:rsid w:val="009257B2"/>
    <w:rsid w:val="00926D86"/>
    <w:rsid w:val="00927349"/>
    <w:rsid w:val="0093068B"/>
    <w:rsid w:val="00930CBF"/>
    <w:rsid w:val="0093269D"/>
    <w:rsid w:val="009328D9"/>
    <w:rsid w:val="00932FC1"/>
    <w:rsid w:val="00936C49"/>
    <w:rsid w:val="00942BAA"/>
    <w:rsid w:val="009473F3"/>
    <w:rsid w:val="0095067A"/>
    <w:rsid w:val="009537C8"/>
    <w:rsid w:val="00954AA4"/>
    <w:rsid w:val="00956475"/>
    <w:rsid w:val="009604C8"/>
    <w:rsid w:val="00961374"/>
    <w:rsid w:val="0096377E"/>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11B"/>
    <w:rsid w:val="009902E1"/>
    <w:rsid w:val="00990F61"/>
    <w:rsid w:val="00992943"/>
    <w:rsid w:val="00992F48"/>
    <w:rsid w:val="00993B00"/>
    <w:rsid w:val="00994567"/>
    <w:rsid w:val="00994D29"/>
    <w:rsid w:val="009967CB"/>
    <w:rsid w:val="009A1B3C"/>
    <w:rsid w:val="009A48D0"/>
    <w:rsid w:val="009A4957"/>
    <w:rsid w:val="009B0E0E"/>
    <w:rsid w:val="009B6533"/>
    <w:rsid w:val="009C0147"/>
    <w:rsid w:val="009C409C"/>
    <w:rsid w:val="009C45FD"/>
    <w:rsid w:val="009C68C7"/>
    <w:rsid w:val="009C744B"/>
    <w:rsid w:val="009D1B6C"/>
    <w:rsid w:val="009D1B8D"/>
    <w:rsid w:val="009D4400"/>
    <w:rsid w:val="009D6113"/>
    <w:rsid w:val="009E19D9"/>
    <w:rsid w:val="009E20BD"/>
    <w:rsid w:val="009E4E98"/>
    <w:rsid w:val="009E514D"/>
    <w:rsid w:val="009E7A4C"/>
    <w:rsid w:val="009F101C"/>
    <w:rsid w:val="009F2D4E"/>
    <w:rsid w:val="00A00578"/>
    <w:rsid w:val="00A04E36"/>
    <w:rsid w:val="00A05B5C"/>
    <w:rsid w:val="00A12D1D"/>
    <w:rsid w:val="00A14DD2"/>
    <w:rsid w:val="00A206B6"/>
    <w:rsid w:val="00A22409"/>
    <w:rsid w:val="00A31BB8"/>
    <w:rsid w:val="00A320CE"/>
    <w:rsid w:val="00A407CB"/>
    <w:rsid w:val="00A427AD"/>
    <w:rsid w:val="00A47B6A"/>
    <w:rsid w:val="00A47FCA"/>
    <w:rsid w:val="00A52FC5"/>
    <w:rsid w:val="00A540D3"/>
    <w:rsid w:val="00A579E4"/>
    <w:rsid w:val="00A61D6F"/>
    <w:rsid w:val="00A61F53"/>
    <w:rsid w:val="00A61F65"/>
    <w:rsid w:val="00A651A0"/>
    <w:rsid w:val="00A6562E"/>
    <w:rsid w:val="00A65E4E"/>
    <w:rsid w:val="00A66108"/>
    <w:rsid w:val="00A712F0"/>
    <w:rsid w:val="00A737C5"/>
    <w:rsid w:val="00A756D5"/>
    <w:rsid w:val="00A759B5"/>
    <w:rsid w:val="00A769D2"/>
    <w:rsid w:val="00A76EB8"/>
    <w:rsid w:val="00A806DB"/>
    <w:rsid w:val="00A847F4"/>
    <w:rsid w:val="00A8680D"/>
    <w:rsid w:val="00A90B98"/>
    <w:rsid w:val="00A9232F"/>
    <w:rsid w:val="00A9430D"/>
    <w:rsid w:val="00A9517D"/>
    <w:rsid w:val="00A9576B"/>
    <w:rsid w:val="00A958C7"/>
    <w:rsid w:val="00AA1E72"/>
    <w:rsid w:val="00AA41D0"/>
    <w:rsid w:val="00AB0733"/>
    <w:rsid w:val="00AB16FD"/>
    <w:rsid w:val="00AB64B2"/>
    <w:rsid w:val="00AC3D14"/>
    <w:rsid w:val="00AD0DD4"/>
    <w:rsid w:val="00AD15E0"/>
    <w:rsid w:val="00AD16ED"/>
    <w:rsid w:val="00AD29B9"/>
    <w:rsid w:val="00AD6EFD"/>
    <w:rsid w:val="00AE0065"/>
    <w:rsid w:val="00AE02BF"/>
    <w:rsid w:val="00AE2F9E"/>
    <w:rsid w:val="00AE35FC"/>
    <w:rsid w:val="00AE38C7"/>
    <w:rsid w:val="00AE5AB1"/>
    <w:rsid w:val="00AF1AC8"/>
    <w:rsid w:val="00AF24E4"/>
    <w:rsid w:val="00AF2C88"/>
    <w:rsid w:val="00AF6107"/>
    <w:rsid w:val="00B01E4C"/>
    <w:rsid w:val="00B02D59"/>
    <w:rsid w:val="00B03374"/>
    <w:rsid w:val="00B05A0B"/>
    <w:rsid w:val="00B07385"/>
    <w:rsid w:val="00B1716D"/>
    <w:rsid w:val="00B23A94"/>
    <w:rsid w:val="00B2542E"/>
    <w:rsid w:val="00B25A7D"/>
    <w:rsid w:val="00B33FEC"/>
    <w:rsid w:val="00B3524B"/>
    <w:rsid w:val="00B40672"/>
    <w:rsid w:val="00B406EA"/>
    <w:rsid w:val="00B427B9"/>
    <w:rsid w:val="00B44827"/>
    <w:rsid w:val="00B53DB3"/>
    <w:rsid w:val="00B56BBF"/>
    <w:rsid w:val="00B57900"/>
    <w:rsid w:val="00B6050F"/>
    <w:rsid w:val="00B6334E"/>
    <w:rsid w:val="00B65313"/>
    <w:rsid w:val="00B70A55"/>
    <w:rsid w:val="00B729DE"/>
    <w:rsid w:val="00B74DCC"/>
    <w:rsid w:val="00B75B0E"/>
    <w:rsid w:val="00B76F38"/>
    <w:rsid w:val="00B8288E"/>
    <w:rsid w:val="00B82ACC"/>
    <w:rsid w:val="00B82C06"/>
    <w:rsid w:val="00B82E7B"/>
    <w:rsid w:val="00B8435E"/>
    <w:rsid w:val="00B87AFD"/>
    <w:rsid w:val="00B87C8F"/>
    <w:rsid w:val="00B91C47"/>
    <w:rsid w:val="00B93A49"/>
    <w:rsid w:val="00B93DAC"/>
    <w:rsid w:val="00B9467D"/>
    <w:rsid w:val="00B9646D"/>
    <w:rsid w:val="00B96514"/>
    <w:rsid w:val="00BA1A51"/>
    <w:rsid w:val="00BA2E14"/>
    <w:rsid w:val="00BA4BD5"/>
    <w:rsid w:val="00BA5A18"/>
    <w:rsid w:val="00BA68B1"/>
    <w:rsid w:val="00BB0196"/>
    <w:rsid w:val="00BB0905"/>
    <w:rsid w:val="00BB0A1B"/>
    <w:rsid w:val="00BB48F1"/>
    <w:rsid w:val="00BB5E97"/>
    <w:rsid w:val="00BB75A8"/>
    <w:rsid w:val="00BB7B01"/>
    <w:rsid w:val="00BC295D"/>
    <w:rsid w:val="00BC2AE0"/>
    <w:rsid w:val="00BC6827"/>
    <w:rsid w:val="00BC6C1E"/>
    <w:rsid w:val="00BD1039"/>
    <w:rsid w:val="00BD4BAA"/>
    <w:rsid w:val="00BD4CF0"/>
    <w:rsid w:val="00BD5D0F"/>
    <w:rsid w:val="00BD5FC2"/>
    <w:rsid w:val="00BD62EE"/>
    <w:rsid w:val="00BE10A4"/>
    <w:rsid w:val="00BE5414"/>
    <w:rsid w:val="00BE56AC"/>
    <w:rsid w:val="00BE750F"/>
    <w:rsid w:val="00BE794C"/>
    <w:rsid w:val="00BF0818"/>
    <w:rsid w:val="00BF5AA7"/>
    <w:rsid w:val="00C00F40"/>
    <w:rsid w:val="00C019DA"/>
    <w:rsid w:val="00C0365B"/>
    <w:rsid w:val="00C05A8B"/>
    <w:rsid w:val="00C06F8A"/>
    <w:rsid w:val="00C1307F"/>
    <w:rsid w:val="00C13D4A"/>
    <w:rsid w:val="00C170AA"/>
    <w:rsid w:val="00C2070C"/>
    <w:rsid w:val="00C23A51"/>
    <w:rsid w:val="00C24812"/>
    <w:rsid w:val="00C24C90"/>
    <w:rsid w:val="00C30F72"/>
    <w:rsid w:val="00C30FCD"/>
    <w:rsid w:val="00C35D56"/>
    <w:rsid w:val="00C35E2A"/>
    <w:rsid w:val="00C3658F"/>
    <w:rsid w:val="00C40822"/>
    <w:rsid w:val="00C413E6"/>
    <w:rsid w:val="00C427C1"/>
    <w:rsid w:val="00C518AE"/>
    <w:rsid w:val="00C51B11"/>
    <w:rsid w:val="00C55907"/>
    <w:rsid w:val="00C57757"/>
    <w:rsid w:val="00C577D8"/>
    <w:rsid w:val="00C62000"/>
    <w:rsid w:val="00C643C3"/>
    <w:rsid w:val="00C65278"/>
    <w:rsid w:val="00C666D4"/>
    <w:rsid w:val="00C679F4"/>
    <w:rsid w:val="00C70AD0"/>
    <w:rsid w:val="00C70D94"/>
    <w:rsid w:val="00C70FB8"/>
    <w:rsid w:val="00C734B1"/>
    <w:rsid w:val="00C73CAB"/>
    <w:rsid w:val="00C80E0E"/>
    <w:rsid w:val="00C81E79"/>
    <w:rsid w:val="00C8318A"/>
    <w:rsid w:val="00C85232"/>
    <w:rsid w:val="00C85FCF"/>
    <w:rsid w:val="00C8796A"/>
    <w:rsid w:val="00C91F1F"/>
    <w:rsid w:val="00C95CF3"/>
    <w:rsid w:val="00C96F5E"/>
    <w:rsid w:val="00CA24EC"/>
    <w:rsid w:val="00CA533E"/>
    <w:rsid w:val="00CA6983"/>
    <w:rsid w:val="00CA7C56"/>
    <w:rsid w:val="00CB02EA"/>
    <w:rsid w:val="00CB02FD"/>
    <w:rsid w:val="00CB05F7"/>
    <w:rsid w:val="00CB19D7"/>
    <w:rsid w:val="00CB29B4"/>
    <w:rsid w:val="00CB4CEE"/>
    <w:rsid w:val="00CB5F34"/>
    <w:rsid w:val="00CC1AA3"/>
    <w:rsid w:val="00CC374F"/>
    <w:rsid w:val="00CC37BF"/>
    <w:rsid w:val="00CC61DA"/>
    <w:rsid w:val="00CD1858"/>
    <w:rsid w:val="00CD53C4"/>
    <w:rsid w:val="00CD6F7C"/>
    <w:rsid w:val="00CE0558"/>
    <w:rsid w:val="00CE103D"/>
    <w:rsid w:val="00CE1BC8"/>
    <w:rsid w:val="00CE325C"/>
    <w:rsid w:val="00CE3496"/>
    <w:rsid w:val="00CE3C9C"/>
    <w:rsid w:val="00CF2CCA"/>
    <w:rsid w:val="00CF41C0"/>
    <w:rsid w:val="00CF624F"/>
    <w:rsid w:val="00D0077B"/>
    <w:rsid w:val="00D016A3"/>
    <w:rsid w:val="00D02E07"/>
    <w:rsid w:val="00D044C1"/>
    <w:rsid w:val="00D06437"/>
    <w:rsid w:val="00D06C45"/>
    <w:rsid w:val="00D10D9A"/>
    <w:rsid w:val="00D11396"/>
    <w:rsid w:val="00D1249D"/>
    <w:rsid w:val="00D14ACC"/>
    <w:rsid w:val="00D1645B"/>
    <w:rsid w:val="00D214DD"/>
    <w:rsid w:val="00D2200D"/>
    <w:rsid w:val="00D2224A"/>
    <w:rsid w:val="00D24057"/>
    <w:rsid w:val="00D24121"/>
    <w:rsid w:val="00D25951"/>
    <w:rsid w:val="00D25C99"/>
    <w:rsid w:val="00D327CF"/>
    <w:rsid w:val="00D333AE"/>
    <w:rsid w:val="00D33B51"/>
    <w:rsid w:val="00D3582F"/>
    <w:rsid w:val="00D3696F"/>
    <w:rsid w:val="00D37492"/>
    <w:rsid w:val="00D42880"/>
    <w:rsid w:val="00D4429A"/>
    <w:rsid w:val="00D44D5C"/>
    <w:rsid w:val="00D45E57"/>
    <w:rsid w:val="00D471CC"/>
    <w:rsid w:val="00D503F9"/>
    <w:rsid w:val="00D50859"/>
    <w:rsid w:val="00D517F4"/>
    <w:rsid w:val="00D53F57"/>
    <w:rsid w:val="00D562E6"/>
    <w:rsid w:val="00D56566"/>
    <w:rsid w:val="00D57FD3"/>
    <w:rsid w:val="00D60302"/>
    <w:rsid w:val="00D65C9D"/>
    <w:rsid w:val="00D6659B"/>
    <w:rsid w:val="00D66B0B"/>
    <w:rsid w:val="00D718C9"/>
    <w:rsid w:val="00D71FCF"/>
    <w:rsid w:val="00D76258"/>
    <w:rsid w:val="00D83EB1"/>
    <w:rsid w:val="00D85206"/>
    <w:rsid w:val="00D90000"/>
    <w:rsid w:val="00D91078"/>
    <w:rsid w:val="00D910E1"/>
    <w:rsid w:val="00D9176D"/>
    <w:rsid w:val="00D91F7F"/>
    <w:rsid w:val="00D9342F"/>
    <w:rsid w:val="00D93531"/>
    <w:rsid w:val="00D957BA"/>
    <w:rsid w:val="00D9620A"/>
    <w:rsid w:val="00DA0BD5"/>
    <w:rsid w:val="00DA0C5D"/>
    <w:rsid w:val="00DA28A5"/>
    <w:rsid w:val="00DA3F3E"/>
    <w:rsid w:val="00DB0342"/>
    <w:rsid w:val="00DB05AA"/>
    <w:rsid w:val="00DB0B0F"/>
    <w:rsid w:val="00DB1677"/>
    <w:rsid w:val="00DB4C11"/>
    <w:rsid w:val="00DB57DA"/>
    <w:rsid w:val="00DB60F5"/>
    <w:rsid w:val="00DB6ACD"/>
    <w:rsid w:val="00DC12C8"/>
    <w:rsid w:val="00DC4470"/>
    <w:rsid w:val="00DC46EE"/>
    <w:rsid w:val="00DC6ADD"/>
    <w:rsid w:val="00DD0CE0"/>
    <w:rsid w:val="00DD2170"/>
    <w:rsid w:val="00DD3012"/>
    <w:rsid w:val="00DD4452"/>
    <w:rsid w:val="00DD5FEC"/>
    <w:rsid w:val="00DD7EA5"/>
    <w:rsid w:val="00DE122D"/>
    <w:rsid w:val="00DE2A3D"/>
    <w:rsid w:val="00DE5F7A"/>
    <w:rsid w:val="00DE6115"/>
    <w:rsid w:val="00DE7B6C"/>
    <w:rsid w:val="00DF0E8E"/>
    <w:rsid w:val="00DF1B90"/>
    <w:rsid w:val="00E00E97"/>
    <w:rsid w:val="00E01CEB"/>
    <w:rsid w:val="00E04E95"/>
    <w:rsid w:val="00E05105"/>
    <w:rsid w:val="00E06D1B"/>
    <w:rsid w:val="00E14278"/>
    <w:rsid w:val="00E16A49"/>
    <w:rsid w:val="00E16CB3"/>
    <w:rsid w:val="00E16FC1"/>
    <w:rsid w:val="00E17C07"/>
    <w:rsid w:val="00E22090"/>
    <w:rsid w:val="00E22D47"/>
    <w:rsid w:val="00E26B02"/>
    <w:rsid w:val="00E30AC2"/>
    <w:rsid w:val="00E31A6A"/>
    <w:rsid w:val="00E31BF0"/>
    <w:rsid w:val="00E3265E"/>
    <w:rsid w:val="00E32C85"/>
    <w:rsid w:val="00E3389D"/>
    <w:rsid w:val="00E34CFD"/>
    <w:rsid w:val="00E36265"/>
    <w:rsid w:val="00E43906"/>
    <w:rsid w:val="00E46CA3"/>
    <w:rsid w:val="00E5173F"/>
    <w:rsid w:val="00E52E45"/>
    <w:rsid w:val="00E5345B"/>
    <w:rsid w:val="00E54E8A"/>
    <w:rsid w:val="00E566BA"/>
    <w:rsid w:val="00E60592"/>
    <w:rsid w:val="00E60DE6"/>
    <w:rsid w:val="00E63E93"/>
    <w:rsid w:val="00E63F27"/>
    <w:rsid w:val="00E66F79"/>
    <w:rsid w:val="00E67683"/>
    <w:rsid w:val="00E71250"/>
    <w:rsid w:val="00E72913"/>
    <w:rsid w:val="00E7368B"/>
    <w:rsid w:val="00E76AC6"/>
    <w:rsid w:val="00E76FF8"/>
    <w:rsid w:val="00E871D7"/>
    <w:rsid w:val="00E87F81"/>
    <w:rsid w:val="00E90B0F"/>
    <w:rsid w:val="00E922E9"/>
    <w:rsid w:val="00E934B8"/>
    <w:rsid w:val="00E94310"/>
    <w:rsid w:val="00E94BC5"/>
    <w:rsid w:val="00E94D1A"/>
    <w:rsid w:val="00E972A8"/>
    <w:rsid w:val="00EA0E05"/>
    <w:rsid w:val="00EA6380"/>
    <w:rsid w:val="00EB072E"/>
    <w:rsid w:val="00EB1BF1"/>
    <w:rsid w:val="00EB2A03"/>
    <w:rsid w:val="00EB4D71"/>
    <w:rsid w:val="00EB5B3A"/>
    <w:rsid w:val="00EB7D34"/>
    <w:rsid w:val="00EC0060"/>
    <w:rsid w:val="00EC0425"/>
    <w:rsid w:val="00EC1CDC"/>
    <w:rsid w:val="00EC1CFC"/>
    <w:rsid w:val="00EC1E38"/>
    <w:rsid w:val="00EC3935"/>
    <w:rsid w:val="00EC5244"/>
    <w:rsid w:val="00EC5666"/>
    <w:rsid w:val="00EC59EF"/>
    <w:rsid w:val="00EC7F36"/>
    <w:rsid w:val="00ED06E1"/>
    <w:rsid w:val="00ED1A0C"/>
    <w:rsid w:val="00EE030C"/>
    <w:rsid w:val="00EE0A8A"/>
    <w:rsid w:val="00EE12B3"/>
    <w:rsid w:val="00EE2182"/>
    <w:rsid w:val="00EE22C2"/>
    <w:rsid w:val="00EE2511"/>
    <w:rsid w:val="00EE276E"/>
    <w:rsid w:val="00EE483C"/>
    <w:rsid w:val="00EE5CD6"/>
    <w:rsid w:val="00EE7989"/>
    <w:rsid w:val="00EF2C9F"/>
    <w:rsid w:val="00EF580B"/>
    <w:rsid w:val="00EF63E5"/>
    <w:rsid w:val="00F02F21"/>
    <w:rsid w:val="00F050C2"/>
    <w:rsid w:val="00F0595E"/>
    <w:rsid w:val="00F106CF"/>
    <w:rsid w:val="00F116B1"/>
    <w:rsid w:val="00F1303E"/>
    <w:rsid w:val="00F152F9"/>
    <w:rsid w:val="00F221C9"/>
    <w:rsid w:val="00F27754"/>
    <w:rsid w:val="00F3225E"/>
    <w:rsid w:val="00F34DA5"/>
    <w:rsid w:val="00F35447"/>
    <w:rsid w:val="00F3697C"/>
    <w:rsid w:val="00F40D31"/>
    <w:rsid w:val="00F41A93"/>
    <w:rsid w:val="00F429BB"/>
    <w:rsid w:val="00F4506D"/>
    <w:rsid w:val="00F47BB7"/>
    <w:rsid w:val="00F47FA5"/>
    <w:rsid w:val="00F50E6C"/>
    <w:rsid w:val="00F537CB"/>
    <w:rsid w:val="00F53A13"/>
    <w:rsid w:val="00F54BEF"/>
    <w:rsid w:val="00F571EF"/>
    <w:rsid w:val="00F61309"/>
    <w:rsid w:val="00F6236E"/>
    <w:rsid w:val="00F64AFA"/>
    <w:rsid w:val="00F671FA"/>
    <w:rsid w:val="00F67E3E"/>
    <w:rsid w:val="00F71ED0"/>
    <w:rsid w:val="00F746D9"/>
    <w:rsid w:val="00F76B02"/>
    <w:rsid w:val="00F80079"/>
    <w:rsid w:val="00F81F3F"/>
    <w:rsid w:val="00F8268B"/>
    <w:rsid w:val="00F84DEE"/>
    <w:rsid w:val="00F8522D"/>
    <w:rsid w:val="00F85E19"/>
    <w:rsid w:val="00F86D54"/>
    <w:rsid w:val="00F870D8"/>
    <w:rsid w:val="00F9131B"/>
    <w:rsid w:val="00F91B28"/>
    <w:rsid w:val="00F95713"/>
    <w:rsid w:val="00FA3367"/>
    <w:rsid w:val="00FA570F"/>
    <w:rsid w:val="00FA7244"/>
    <w:rsid w:val="00FB56ED"/>
    <w:rsid w:val="00FB6E10"/>
    <w:rsid w:val="00FC05BA"/>
    <w:rsid w:val="00FC2099"/>
    <w:rsid w:val="00FC268D"/>
    <w:rsid w:val="00FC3A7C"/>
    <w:rsid w:val="00FC5A76"/>
    <w:rsid w:val="00FC7642"/>
    <w:rsid w:val="00FC79CE"/>
    <w:rsid w:val="00FD19F4"/>
    <w:rsid w:val="00FD31C3"/>
    <w:rsid w:val="00FD3B56"/>
    <w:rsid w:val="00FD3CCF"/>
    <w:rsid w:val="00FD4EAB"/>
    <w:rsid w:val="00FD6AFA"/>
    <w:rsid w:val="00FE01DD"/>
    <w:rsid w:val="00FE1FCC"/>
    <w:rsid w:val="00FE382B"/>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53BFDD"/>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2935">
      <w:bodyDiv w:val="1"/>
      <w:marLeft w:val="0"/>
      <w:marRight w:val="0"/>
      <w:marTop w:val="0"/>
      <w:marBottom w:val="0"/>
      <w:divBdr>
        <w:top w:val="none" w:sz="0" w:space="0" w:color="auto"/>
        <w:left w:val="none" w:sz="0" w:space="0" w:color="auto"/>
        <w:bottom w:val="none" w:sz="0" w:space="0" w:color="auto"/>
        <w:right w:val="none" w:sz="0" w:space="0" w:color="auto"/>
      </w:divBdr>
    </w:div>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adm@odin.ru" TargetMode="External"/><Relationship Id="rId4" Type="http://schemas.openxmlformats.org/officeDocument/2006/relationships/settings" Target="settings.xml"/><Relationship Id="rId9" Type="http://schemas.openxmlformats.org/officeDocument/2006/relationships/hyperlink" Target="mailto:adm@odin.ru"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094AF2-D449-4BCF-9F3E-FAFD936AE8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0</TotalTime>
  <Pages>2</Pages>
  <Words>368</Words>
  <Characters>2103</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2467</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Климова Екатерина Юрьевна</cp:lastModifiedBy>
  <cp:revision>2</cp:revision>
  <cp:lastPrinted>2026-06-23T11:20:00Z</cp:lastPrinted>
  <dcterms:created xsi:type="dcterms:W3CDTF">2026-10-19T13:41:00Z</dcterms:created>
  <dcterms:modified xsi:type="dcterms:W3CDTF">2026-10-19T13:41:00Z</dcterms:modified>
</cp:coreProperties>
</file>