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A648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20</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EB3C9C" w:rsidRPr="00EB3C9C">
                              <w:rPr>
                                <w:rFonts w:ascii="Times New Roman" w:hAnsi="Times New Roman"/>
                                <w:b/>
                                <w:sz w:val="24"/>
                                <w:szCs w:val="24"/>
                                <w:u w:val="single"/>
                              </w:rPr>
                              <w:t>14875643</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A648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20</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EB3C9C" w:rsidRPr="00EB3C9C">
                        <w:rPr>
                          <w:rFonts w:ascii="Times New Roman" w:hAnsi="Times New Roman"/>
                          <w:b/>
                          <w:sz w:val="24"/>
                          <w:szCs w:val="24"/>
                          <w:u w:val="single"/>
                        </w:rPr>
                        <w:t>14875643</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603153" w:rsidRPr="00603153">
        <w:t xml:space="preserve"> </w:t>
      </w:r>
      <w:r w:rsidR="00EB3C9C" w:rsidRPr="00EB3C9C">
        <w:rPr>
          <w:rFonts w:ascii="Times New Roman" w:hAnsi="Times New Roman"/>
          <w:b/>
          <w:sz w:val="26"/>
          <w:szCs w:val="26"/>
        </w:rPr>
        <w:t>Московская область, Одинцово, Комсомольская улица, 11</w:t>
      </w:r>
      <w:r w:rsidR="00847E57">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EB3C9C" w:rsidP="007918B1">
      <w:pPr>
        <w:pStyle w:val="ab"/>
        <w:spacing w:line="228" w:lineRule="auto"/>
        <w:rPr>
          <w:noProof/>
          <w:lang w:eastAsia="ru-RU"/>
        </w:rPr>
      </w:pPr>
      <w:r>
        <w:rPr>
          <w:noProof/>
          <w:lang w:eastAsia="ru-RU"/>
        </w:rPr>
        <w:lastRenderedPageBreak/>
        <w:drawing>
          <wp:inline distT="0" distB="0" distL="0" distR="0" wp14:anchorId="7F69D822" wp14:editId="3927BCB1">
            <wp:extent cx="6391275" cy="85217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sectPr w:rsidR="001E7438" w:rsidRPr="00AD0DD4" w:rsidSect="00AD0DD4">
      <w:headerReference w:type="default" r:id="rId12"/>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F46" w:rsidRDefault="00C00F46" w:rsidP="000A31F5">
      <w:pPr>
        <w:spacing w:after="0" w:line="240" w:lineRule="auto"/>
      </w:pPr>
      <w:r>
        <w:separator/>
      </w:r>
    </w:p>
  </w:endnote>
  <w:endnote w:type="continuationSeparator" w:id="0">
    <w:p w:rsidR="00C00F46" w:rsidRDefault="00C00F4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F46" w:rsidRDefault="00C00F46" w:rsidP="000A31F5">
      <w:pPr>
        <w:spacing w:after="0" w:line="240" w:lineRule="auto"/>
      </w:pPr>
      <w:r>
        <w:separator/>
      </w:r>
    </w:p>
  </w:footnote>
  <w:footnote w:type="continuationSeparator" w:id="0">
    <w:p w:rsidR="00C00F46" w:rsidRDefault="00C00F4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E7A4C"/>
    <w:rsid w:val="009F101C"/>
    <w:rsid w:val="009F2D4E"/>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0F46"/>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87A99-EDD8-44CD-8D30-67569EC1B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368</Words>
  <Characters>2099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2026-10-20T11:27:00Z</dcterms:created>
  <dcterms:modified xsi:type="dcterms:W3CDTF">2026-10-20T11:27:00Z</dcterms:modified>
</cp:coreProperties>
</file>