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8A648F"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20</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9F3600" w:rsidRPr="009F3600">
                              <w:rPr>
                                <w:rFonts w:ascii="Times New Roman" w:hAnsi="Times New Roman"/>
                                <w:b/>
                                <w:sz w:val="24"/>
                                <w:szCs w:val="24"/>
                                <w:u w:val="single"/>
                              </w:rPr>
                              <w:t>14876427</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8A648F"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20</w:t>
                      </w:r>
                      <w:r w:rsidR="006C6B2F">
                        <w:rPr>
                          <w:rFonts w:ascii="Times New Roman" w:hAnsi="Times New Roman"/>
                          <w:b/>
                          <w:sz w:val="24"/>
                          <w:szCs w:val="24"/>
                          <w:u w:val="single"/>
                        </w:rPr>
                        <w:t>.</w:t>
                      </w:r>
                      <w:r w:rsidR="00FA570F">
                        <w:rPr>
                          <w:rFonts w:ascii="Times New Roman" w:hAnsi="Times New Roman"/>
                          <w:b/>
                          <w:sz w:val="24"/>
                          <w:szCs w:val="24"/>
                          <w:u w:val="single"/>
                        </w:rPr>
                        <w:t>10</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9F3600" w:rsidRPr="009F3600">
                        <w:rPr>
                          <w:rFonts w:ascii="Times New Roman" w:hAnsi="Times New Roman"/>
                          <w:b/>
                          <w:sz w:val="24"/>
                          <w:szCs w:val="24"/>
                          <w:u w:val="single"/>
                        </w:rPr>
                        <w:t>14876427</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просит Вас в течение 10 суток со дня получения настоящего</w:t>
      </w:r>
      <w:r w:rsidR="0074129F" w:rsidRPr="0074129F">
        <w:rPr>
          <w:rFonts w:ascii="Times New Roman" w:hAnsi="Times New Roman"/>
          <w:b/>
          <w:sz w:val="26"/>
          <w:szCs w:val="26"/>
        </w:rPr>
        <w:t xml:space="preserve"> </w:t>
      </w:r>
      <w:r w:rsidR="00ED1A0C" w:rsidRPr="00ED1A0C">
        <w:rPr>
          <w:rFonts w:ascii="Times New Roman" w:hAnsi="Times New Roman"/>
          <w:sz w:val="26"/>
          <w:szCs w:val="26"/>
        </w:rPr>
        <w:t>по адресу</w:t>
      </w:r>
      <w:r w:rsidR="009645F8">
        <w:rPr>
          <w:rFonts w:ascii="Times New Roman" w:hAnsi="Times New Roman"/>
          <w:sz w:val="26"/>
          <w:szCs w:val="26"/>
        </w:rPr>
        <w:t>:</w:t>
      </w:r>
      <w:r w:rsidR="00EC7C71">
        <w:rPr>
          <w:rFonts w:ascii="Times New Roman" w:hAnsi="Times New Roman"/>
          <w:sz w:val="26"/>
          <w:szCs w:val="26"/>
        </w:rPr>
        <w:t xml:space="preserve"> </w:t>
      </w:r>
      <w:r w:rsidR="009F3600" w:rsidRPr="009F3600">
        <w:rPr>
          <w:rFonts w:ascii="Times New Roman" w:hAnsi="Times New Roman"/>
          <w:b/>
          <w:sz w:val="26"/>
          <w:szCs w:val="26"/>
        </w:rPr>
        <w:t>Московская область, Одинцово, Верхне-Пролетарская улица, 1к2</w:t>
      </w:r>
      <w:r w:rsidR="009F3600" w:rsidRPr="009F3600">
        <w:rPr>
          <w:rFonts w:ascii="Times New Roman" w:hAnsi="Times New Roman"/>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r w:rsidR="00C427C1">
        <w:rPr>
          <w:rFonts w:ascii="Times New Roman" w:hAnsi="Times New Roman"/>
          <w:b/>
          <w:sz w:val="26"/>
          <w:szCs w:val="26"/>
        </w:rPr>
        <w:t xml:space="preserve"> или по адресу: Московская область, Одинцово, ул. Транспортный проезд, 33А</w:t>
      </w:r>
      <w:r w:rsidR="00E90B0F" w:rsidRPr="00E90B0F">
        <w:rPr>
          <w:rFonts w:ascii="Times New Roman" w:hAnsi="Times New Roman"/>
          <w:b/>
          <w:sz w:val="26"/>
          <w:szCs w:val="26"/>
        </w:rPr>
        <w:t>.</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F67E3E" w:rsidRDefault="0011603E" w:rsidP="00BF5AA7">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1E7438" w:rsidRPr="00AD0DD4" w:rsidRDefault="00EC7C71" w:rsidP="007918B1">
      <w:pPr>
        <w:pStyle w:val="ab"/>
        <w:spacing w:line="228" w:lineRule="auto"/>
        <w:rPr>
          <w:noProof/>
          <w:lang w:eastAsia="ru-RU"/>
        </w:rPr>
      </w:pPr>
      <w:r w:rsidRPr="00EC7C71">
        <w:rPr>
          <w:noProof/>
          <w:lang w:eastAsia="ru-RU"/>
        </w:rPr>
        <w:lastRenderedPageBreak/>
        <w:t xml:space="preserve"> </w:t>
      </w:r>
      <w:r w:rsidR="009F3600">
        <w:rPr>
          <w:noProof/>
          <w:lang w:eastAsia="ru-RU"/>
        </w:rPr>
        <w:drawing>
          <wp:inline distT="0" distB="0" distL="0" distR="0" wp14:anchorId="253E4396" wp14:editId="7BC7E8B8">
            <wp:extent cx="6391275" cy="8521700"/>
            <wp:effectExtent l="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sidR="009F3600">
        <w:rPr>
          <w:noProof/>
          <w:lang w:eastAsia="ru-RU"/>
        </w:rPr>
        <w:lastRenderedPageBreak/>
        <w:drawing>
          <wp:inline distT="0" distB="0" distL="0" distR="0" wp14:anchorId="231893F4" wp14:editId="1A0D8294">
            <wp:extent cx="6391275" cy="8521700"/>
            <wp:effectExtent l="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1E7438" w:rsidRPr="00AD0DD4" w:rsidSect="00AD0DD4">
      <w:headerReference w:type="default" r:id="rId13"/>
      <w:pgSz w:w="11906" w:h="16838"/>
      <w:pgMar w:top="426" w:right="707" w:bottom="426"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3069" w:rsidRDefault="00AF3069" w:rsidP="000A31F5">
      <w:pPr>
        <w:spacing w:after="0" w:line="240" w:lineRule="auto"/>
      </w:pPr>
      <w:r>
        <w:separator/>
      </w:r>
    </w:p>
  </w:endnote>
  <w:endnote w:type="continuationSeparator" w:id="0">
    <w:p w:rsidR="00AF3069" w:rsidRDefault="00AF3069"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3069" w:rsidRDefault="00AF3069" w:rsidP="000A31F5">
      <w:pPr>
        <w:spacing w:after="0" w:line="240" w:lineRule="auto"/>
      </w:pPr>
      <w:r>
        <w:separator/>
      </w:r>
    </w:p>
  </w:footnote>
  <w:footnote w:type="continuationSeparator" w:id="0">
    <w:p w:rsidR="00AF3069" w:rsidRDefault="00AF3069"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D90"/>
    <w:rsid w:val="00010EE5"/>
    <w:rsid w:val="00022F97"/>
    <w:rsid w:val="00023836"/>
    <w:rsid w:val="00027910"/>
    <w:rsid w:val="0003200D"/>
    <w:rsid w:val="00033D59"/>
    <w:rsid w:val="000344BA"/>
    <w:rsid w:val="0003483F"/>
    <w:rsid w:val="00037F88"/>
    <w:rsid w:val="000415B6"/>
    <w:rsid w:val="00042AEB"/>
    <w:rsid w:val="000467A5"/>
    <w:rsid w:val="00047E91"/>
    <w:rsid w:val="00051DC4"/>
    <w:rsid w:val="00055930"/>
    <w:rsid w:val="00055BE5"/>
    <w:rsid w:val="00056FA0"/>
    <w:rsid w:val="00057413"/>
    <w:rsid w:val="000618B4"/>
    <w:rsid w:val="00064637"/>
    <w:rsid w:val="000657FD"/>
    <w:rsid w:val="00065F6B"/>
    <w:rsid w:val="00072A9A"/>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02C1"/>
    <w:rsid w:val="000D331B"/>
    <w:rsid w:val="000D6400"/>
    <w:rsid w:val="000D79F8"/>
    <w:rsid w:val="000D7D71"/>
    <w:rsid w:val="000E0F26"/>
    <w:rsid w:val="000E3F5A"/>
    <w:rsid w:val="000E4D3B"/>
    <w:rsid w:val="000E52DE"/>
    <w:rsid w:val="000E5BBE"/>
    <w:rsid w:val="000E7DED"/>
    <w:rsid w:val="000F33DF"/>
    <w:rsid w:val="0010055B"/>
    <w:rsid w:val="001031AD"/>
    <w:rsid w:val="001033C5"/>
    <w:rsid w:val="00111E43"/>
    <w:rsid w:val="00113811"/>
    <w:rsid w:val="0011603E"/>
    <w:rsid w:val="001178D4"/>
    <w:rsid w:val="00125FCD"/>
    <w:rsid w:val="00127B4F"/>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63680"/>
    <w:rsid w:val="0017016E"/>
    <w:rsid w:val="00170F4A"/>
    <w:rsid w:val="00171044"/>
    <w:rsid w:val="0017148D"/>
    <w:rsid w:val="0017407D"/>
    <w:rsid w:val="001765A8"/>
    <w:rsid w:val="001766D0"/>
    <w:rsid w:val="001776A2"/>
    <w:rsid w:val="001804B5"/>
    <w:rsid w:val="00181734"/>
    <w:rsid w:val="00181D9E"/>
    <w:rsid w:val="00182ED0"/>
    <w:rsid w:val="0018433A"/>
    <w:rsid w:val="0019059D"/>
    <w:rsid w:val="00190B6C"/>
    <w:rsid w:val="0019238C"/>
    <w:rsid w:val="0019309B"/>
    <w:rsid w:val="0019316D"/>
    <w:rsid w:val="0019374A"/>
    <w:rsid w:val="00193935"/>
    <w:rsid w:val="00193C7E"/>
    <w:rsid w:val="00195DBA"/>
    <w:rsid w:val="00195FF2"/>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E7438"/>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26C"/>
    <w:rsid w:val="0024267F"/>
    <w:rsid w:val="00244CCF"/>
    <w:rsid w:val="00244D07"/>
    <w:rsid w:val="00252D13"/>
    <w:rsid w:val="00253FD1"/>
    <w:rsid w:val="002563A7"/>
    <w:rsid w:val="00260F03"/>
    <w:rsid w:val="002614D1"/>
    <w:rsid w:val="00263EA5"/>
    <w:rsid w:val="0026527B"/>
    <w:rsid w:val="00265F26"/>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CAB"/>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4BBB"/>
    <w:rsid w:val="002F5EE9"/>
    <w:rsid w:val="002F639C"/>
    <w:rsid w:val="002F73E0"/>
    <w:rsid w:val="0030188F"/>
    <w:rsid w:val="00304BC4"/>
    <w:rsid w:val="00305EEE"/>
    <w:rsid w:val="003079DF"/>
    <w:rsid w:val="00307ADD"/>
    <w:rsid w:val="0031145A"/>
    <w:rsid w:val="003128E9"/>
    <w:rsid w:val="00312A92"/>
    <w:rsid w:val="0031328D"/>
    <w:rsid w:val="003155C5"/>
    <w:rsid w:val="003211ED"/>
    <w:rsid w:val="003273AE"/>
    <w:rsid w:val="0032755E"/>
    <w:rsid w:val="00330E4A"/>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B5A"/>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B564A"/>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507A"/>
    <w:rsid w:val="00415E6B"/>
    <w:rsid w:val="00416984"/>
    <w:rsid w:val="00417A3D"/>
    <w:rsid w:val="00420D55"/>
    <w:rsid w:val="004230A7"/>
    <w:rsid w:val="004233EB"/>
    <w:rsid w:val="00423A3B"/>
    <w:rsid w:val="00425E5F"/>
    <w:rsid w:val="00427E35"/>
    <w:rsid w:val="0043164A"/>
    <w:rsid w:val="00436CA5"/>
    <w:rsid w:val="00440014"/>
    <w:rsid w:val="004413A1"/>
    <w:rsid w:val="0044509D"/>
    <w:rsid w:val="004456B9"/>
    <w:rsid w:val="00446C76"/>
    <w:rsid w:val="0045061C"/>
    <w:rsid w:val="00450BDD"/>
    <w:rsid w:val="00451343"/>
    <w:rsid w:val="00451718"/>
    <w:rsid w:val="00455820"/>
    <w:rsid w:val="004610BF"/>
    <w:rsid w:val="0046157B"/>
    <w:rsid w:val="00466FE3"/>
    <w:rsid w:val="004705E3"/>
    <w:rsid w:val="004727EE"/>
    <w:rsid w:val="00476AFD"/>
    <w:rsid w:val="00476F4F"/>
    <w:rsid w:val="00477E85"/>
    <w:rsid w:val="004817B9"/>
    <w:rsid w:val="00482029"/>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68AA"/>
    <w:rsid w:val="004B7BE3"/>
    <w:rsid w:val="004C00AE"/>
    <w:rsid w:val="004C0784"/>
    <w:rsid w:val="004C0E4E"/>
    <w:rsid w:val="004C3134"/>
    <w:rsid w:val="004C7046"/>
    <w:rsid w:val="004C731C"/>
    <w:rsid w:val="004C754F"/>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0071"/>
    <w:rsid w:val="00513629"/>
    <w:rsid w:val="005136AE"/>
    <w:rsid w:val="00514344"/>
    <w:rsid w:val="0051537F"/>
    <w:rsid w:val="00521C39"/>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504"/>
    <w:rsid w:val="00573BE0"/>
    <w:rsid w:val="00575A55"/>
    <w:rsid w:val="005800D7"/>
    <w:rsid w:val="00580D98"/>
    <w:rsid w:val="00582A7A"/>
    <w:rsid w:val="00583BBE"/>
    <w:rsid w:val="005853EF"/>
    <w:rsid w:val="005908F6"/>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5F75B6"/>
    <w:rsid w:val="006021B5"/>
    <w:rsid w:val="00603153"/>
    <w:rsid w:val="006051C4"/>
    <w:rsid w:val="0060544F"/>
    <w:rsid w:val="0060623C"/>
    <w:rsid w:val="00606C07"/>
    <w:rsid w:val="00610EDA"/>
    <w:rsid w:val="00625B89"/>
    <w:rsid w:val="00627807"/>
    <w:rsid w:val="006304AC"/>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019"/>
    <w:rsid w:val="00671DF2"/>
    <w:rsid w:val="00677344"/>
    <w:rsid w:val="00680D94"/>
    <w:rsid w:val="006817AD"/>
    <w:rsid w:val="006900A6"/>
    <w:rsid w:val="006939B2"/>
    <w:rsid w:val="00694406"/>
    <w:rsid w:val="00696464"/>
    <w:rsid w:val="006A0954"/>
    <w:rsid w:val="006A3E06"/>
    <w:rsid w:val="006A57BB"/>
    <w:rsid w:val="006A6180"/>
    <w:rsid w:val="006B5544"/>
    <w:rsid w:val="006B75C2"/>
    <w:rsid w:val="006C1248"/>
    <w:rsid w:val="006C6B2F"/>
    <w:rsid w:val="006C75FF"/>
    <w:rsid w:val="006D1D8D"/>
    <w:rsid w:val="006D2628"/>
    <w:rsid w:val="006D2CA1"/>
    <w:rsid w:val="006D443D"/>
    <w:rsid w:val="006D52C3"/>
    <w:rsid w:val="006D7EEF"/>
    <w:rsid w:val="006E2B3E"/>
    <w:rsid w:val="006E573D"/>
    <w:rsid w:val="006F4040"/>
    <w:rsid w:val="006F5993"/>
    <w:rsid w:val="00701A40"/>
    <w:rsid w:val="007043A5"/>
    <w:rsid w:val="00705013"/>
    <w:rsid w:val="00711016"/>
    <w:rsid w:val="007110B1"/>
    <w:rsid w:val="00712227"/>
    <w:rsid w:val="007123A8"/>
    <w:rsid w:val="0071646C"/>
    <w:rsid w:val="00716CB4"/>
    <w:rsid w:val="007203EB"/>
    <w:rsid w:val="0072169D"/>
    <w:rsid w:val="00721788"/>
    <w:rsid w:val="00722B63"/>
    <w:rsid w:val="007235E8"/>
    <w:rsid w:val="007241A3"/>
    <w:rsid w:val="00724B7E"/>
    <w:rsid w:val="00725A62"/>
    <w:rsid w:val="0072676A"/>
    <w:rsid w:val="0072706F"/>
    <w:rsid w:val="007329E9"/>
    <w:rsid w:val="007341E2"/>
    <w:rsid w:val="0073729F"/>
    <w:rsid w:val="00741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59CE"/>
    <w:rsid w:val="00766FD8"/>
    <w:rsid w:val="00770513"/>
    <w:rsid w:val="0077547C"/>
    <w:rsid w:val="00780DFB"/>
    <w:rsid w:val="00781216"/>
    <w:rsid w:val="007913E6"/>
    <w:rsid w:val="007918B1"/>
    <w:rsid w:val="00793D7E"/>
    <w:rsid w:val="00794BEF"/>
    <w:rsid w:val="00796751"/>
    <w:rsid w:val="00797237"/>
    <w:rsid w:val="00797BE4"/>
    <w:rsid w:val="00797FDC"/>
    <w:rsid w:val="007A0F3D"/>
    <w:rsid w:val="007A1C13"/>
    <w:rsid w:val="007A58DA"/>
    <w:rsid w:val="007B09C7"/>
    <w:rsid w:val="007B1479"/>
    <w:rsid w:val="007B1D19"/>
    <w:rsid w:val="007B396E"/>
    <w:rsid w:val="007B3E3C"/>
    <w:rsid w:val="007C0034"/>
    <w:rsid w:val="007C2E4A"/>
    <w:rsid w:val="007C5430"/>
    <w:rsid w:val="007C5AC0"/>
    <w:rsid w:val="007C7321"/>
    <w:rsid w:val="007C7F27"/>
    <w:rsid w:val="007D28B4"/>
    <w:rsid w:val="007D46A5"/>
    <w:rsid w:val="007D50E1"/>
    <w:rsid w:val="007D57A8"/>
    <w:rsid w:val="007D66FE"/>
    <w:rsid w:val="007D69AA"/>
    <w:rsid w:val="007D711D"/>
    <w:rsid w:val="007D7A07"/>
    <w:rsid w:val="007E0432"/>
    <w:rsid w:val="007E0576"/>
    <w:rsid w:val="007E1298"/>
    <w:rsid w:val="007E467C"/>
    <w:rsid w:val="007E5D7F"/>
    <w:rsid w:val="007E6855"/>
    <w:rsid w:val="007F225A"/>
    <w:rsid w:val="007F3C1C"/>
    <w:rsid w:val="007F3DDA"/>
    <w:rsid w:val="007F5CF7"/>
    <w:rsid w:val="007F6689"/>
    <w:rsid w:val="00800B6A"/>
    <w:rsid w:val="008015E8"/>
    <w:rsid w:val="00805296"/>
    <w:rsid w:val="008058D0"/>
    <w:rsid w:val="00807975"/>
    <w:rsid w:val="0081356A"/>
    <w:rsid w:val="00816333"/>
    <w:rsid w:val="00816875"/>
    <w:rsid w:val="008223E5"/>
    <w:rsid w:val="00822606"/>
    <w:rsid w:val="00822897"/>
    <w:rsid w:val="00823326"/>
    <w:rsid w:val="00824D84"/>
    <w:rsid w:val="00825FDE"/>
    <w:rsid w:val="00826E13"/>
    <w:rsid w:val="00827072"/>
    <w:rsid w:val="00830C7B"/>
    <w:rsid w:val="008334E3"/>
    <w:rsid w:val="00834DCF"/>
    <w:rsid w:val="00837E00"/>
    <w:rsid w:val="00840136"/>
    <w:rsid w:val="0084015E"/>
    <w:rsid w:val="00841EEE"/>
    <w:rsid w:val="00843A9A"/>
    <w:rsid w:val="00847E57"/>
    <w:rsid w:val="00847FF4"/>
    <w:rsid w:val="00857A0D"/>
    <w:rsid w:val="008604A4"/>
    <w:rsid w:val="008611F4"/>
    <w:rsid w:val="0086355A"/>
    <w:rsid w:val="0087113C"/>
    <w:rsid w:val="00871F11"/>
    <w:rsid w:val="008725D4"/>
    <w:rsid w:val="00872FEF"/>
    <w:rsid w:val="008735D8"/>
    <w:rsid w:val="00874CD1"/>
    <w:rsid w:val="008770DF"/>
    <w:rsid w:val="00877771"/>
    <w:rsid w:val="00880E49"/>
    <w:rsid w:val="008821B8"/>
    <w:rsid w:val="008844DD"/>
    <w:rsid w:val="00887B8E"/>
    <w:rsid w:val="00890201"/>
    <w:rsid w:val="00890C8B"/>
    <w:rsid w:val="00892CBA"/>
    <w:rsid w:val="0089405E"/>
    <w:rsid w:val="00896873"/>
    <w:rsid w:val="00897960"/>
    <w:rsid w:val="00897B8B"/>
    <w:rsid w:val="008A648F"/>
    <w:rsid w:val="008B1EA4"/>
    <w:rsid w:val="008B2310"/>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384"/>
    <w:rsid w:val="0090185E"/>
    <w:rsid w:val="00901877"/>
    <w:rsid w:val="0090364B"/>
    <w:rsid w:val="00904338"/>
    <w:rsid w:val="009079AC"/>
    <w:rsid w:val="009103B6"/>
    <w:rsid w:val="0091465D"/>
    <w:rsid w:val="009149E2"/>
    <w:rsid w:val="009153C3"/>
    <w:rsid w:val="0091672D"/>
    <w:rsid w:val="00921778"/>
    <w:rsid w:val="009229B0"/>
    <w:rsid w:val="00922CE1"/>
    <w:rsid w:val="00922CEC"/>
    <w:rsid w:val="009257B2"/>
    <w:rsid w:val="00926D86"/>
    <w:rsid w:val="00927349"/>
    <w:rsid w:val="0093068B"/>
    <w:rsid w:val="00930CBF"/>
    <w:rsid w:val="0093269D"/>
    <w:rsid w:val="009328D9"/>
    <w:rsid w:val="00932FC1"/>
    <w:rsid w:val="00936C49"/>
    <w:rsid w:val="00942BAA"/>
    <w:rsid w:val="009473F3"/>
    <w:rsid w:val="0095067A"/>
    <w:rsid w:val="009537C8"/>
    <w:rsid w:val="00954AA4"/>
    <w:rsid w:val="00956475"/>
    <w:rsid w:val="009604C8"/>
    <w:rsid w:val="00961374"/>
    <w:rsid w:val="0096377E"/>
    <w:rsid w:val="009645F8"/>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567"/>
    <w:rsid w:val="00994D29"/>
    <w:rsid w:val="009967CB"/>
    <w:rsid w:val="009A1B3C"/>
    <w:rsid w:val="009A48D0"/>
    <w:rsid w:val="009A4957"/>
    <w:rsid w:val="009B0E0E"/>
    <w:rsid w:val="009B6533"/>
    <w:rsid w:val="009C0147"/>
    <w:rsid w:val="009C409C"/>
    <w:rsid w:val="009C45FD"/>
    <w:rsid w:val="009C68C7"/>
    <w:rsid w:val="009C744B"/>
    <w:rsid w:val="009D1B6C"/>
    <w:rsid w:val="009D1B8D"/>
    <w:rsid w:val="009D4400"/>
    <w:rsid w:val="009D6113"/>
    <w:rsid w:val="009E19D9"/>
    <w:rsid w:val="009E20BD"/>
    <w:rsid w:val="009E4E98"/>
    <w:rsid w:val="009E514D"/>
    <w:rsid w:val="009E7A4C"/>
    <w:rsid w:val="009F101C"/>
    <w:rsid w:val="009F2D4E"/>
    <w:rsid w:val="009F3600"/>
    <w:rsid w:val="00A00578"/>
    <w:rsid w:val="00A04E36"/>
    <w:rsid w:val="00A05B5C"/>
    <w:rsid w:val="00A12D1D"/>
    <w:rsid w:val="00A14DD2"/>
    <w:rsid w:val="00A206B6"/>
    <w:rsid w:val="00A22409"/>
    <w:rsid w:val="00A31BB8"/>
    <w:rsid w:val="00A320CE"/>
    <w:rsid w:val="00A407CB"/>
    <w:rsid w:val="00A427AD"/>
    <w:rsid w:val="00A47B6A"/>
    <w:rsid w:val="00A47B73"/>
    <w:rsid w:val="00A47FCA"/>
    <w:rsid w:val="00A52FC5"/>
    <w:rsid w:val="00A540D3"/>
    <w:rsid w:val="00A579E4"/>
    <w:rsid w:val="00A61D6F"/>
    <w:rsid w:val="00A61F53"/>
    <w:rsid w:val="00A61F65"/>
    <w:rsid w:val="00A651A0"/>
    <w:rsid w:val="00A6562E"/>
    <w:rsid w:val="00A65E4E"/>
    <w:rsid w:val="00A66108"/>
    <w:rsid w:val="00A712F0"/>
    <w:rsid w:val="00A737C5"/>
    <w:rsid w:val="00A756D5"/>
    <w:rsid w:val="00A759B5"/>
    <w:rsid w:val="00A769D2"/>
    <w:rsid w:val="00A76EB8"/>
    <w:rsid w:val="00A806DB"/>
    <w:rsid w:val="00A847F4"/>
    <w:rsid w:val="00A8680D"/>
    <w:rsid w:val="00A90B98"/>
    <w:rsid w:val="00A9232F"/>
    <w:rsid w:val="00A9430D"/>
    <w:rsid w:val="00A9517D"/>
    <w:rsid w:val="00A9576B"/>
    <w:rsid w:val="00A958C7"/>
    <w:rsid w:val="00AA1E72"/>
    <w:rsid w:val="00AA41D0"/>
    <w:rsid w:val="00AB0733"/>
    <w:rsid w:val="00AB16FD"/>
    <w:rsid w:val="00AB64B2"/>
    <w:rsid w:val="00AC3D14"/>
    <w:rsid w:val="00AD0DD4"/>
    <w:rsid w:val="00AD15E0"/>
    <w:rsid w:val="00AD16ED"/>
    <w:rsid w:val="00AD29B9"/>
    <w:rsid w:val="00AD6EFD"/>
    <w:rsid w:val="00AE0065"/>
    <w:rsid w:val="00AE02BF"/>
    <w:rsid w:val="00AE2F9E"/>
    <w:rsid w:val="00AE35FC"/>
    <w:rsid w:val="00AE38C7"/>
    <w:rsid w:val="00AE5AB1"/>
    <w:rsid w:val="00AF1AC8"/>
    <w:rsid w:val="00AF24E4"/>
    <w:rsid w:val="00AF2C88"/>
    <w:rsid w:val="00AF3069"/>
    <w:rsid w:val="00AF6107"/>
    <w:rsid w:val="00B01E4C"/>
    <w:rsid w:val="00B02D59"/>
    <w:rsid w:val="00B03374"/>
    <w:rsid w:val="00B05A0B"/>
    <w:rsid w:val="00B07385"/>
    <w:rsid w:val="00B1716D"/>
    <w:rsid w:val="00B23A94"/>
    <w:rsid w:val="00B2542E"/>
    <w:rsid w:val="00B25A7D"/>
    <w:rsid w:val="00B33FEC"/>
    <w:rsid w:val="00B3524B"/>
    <w:rsid w:val="00B40672"/>
    <w:rsid w:val="00B406EA"/>
    <w:rsid w:val="00B427B9"/>
    <w:rsid w:val="00B44827"/>
    <w:rsid w:val="00B53DB3"/>
    <w:rsid w:val="00B56BBF"/>
    <w:rsid w:val="00B57900"/>
    <w:rsid w:val="00B6050F"/>
    <w:rsid w:val="00B6334E"/>
    <w:rsid w:val="00B65313"/>
    <w:rsid w:val="00B70A55"/>
    <w:rsid w:val="00B729DE"/>
    <w:rsid w:val="00B74DCC"/>
    <w:rsid w:val="00B75B0E"/>
    <w:rsid w:val="00B76F38"/>
    <w:rsid w:val="00B8288E"/>
    <w:rsid w:val="00B82ACC"/>
    <w:rsid w:val="00B82C06"/>
    <w:rsid w:val="00B82E7B"/>
    <w:rsid w:val="00B8435E"/>
    <w:rsid w:val="00B87AFD"/>
    <w:rsid w:val="00B87C8F"/>
    <w:rsid w:val="00B91C47"/>
    <w:rsid w:val="00B93A49"/>
    <w:rsid w:val="00B93DAC"/>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2AE0"/>
    <w:rsid w:val="00BC6827"/>
    <w:rsid w:val="00BC6C1E"/>
    <w:rsid w:val="00BD1039"/>
    <w:rsid w:val="00BD4BAA"/>
    <w:rsid w:val="00BD4CF0"/>
    <w:rsid w:val="00BD5D0F"/>
    <w:rsid w:val="00BD5FC2"/>
    <w:rsid w:val="00BD62EE"/>
    <w:rsid w:val="00BE023A"/>
    <w:rsid w:val="00BE10A4"/>
    <w:rsid w:val="00BE5414"/>
    <w:rsid w:val="00BE56AC"/>
    <w:rsid w:val="00BE750F"/>
    <w:rsid w:val="00BE794C"/>
    <w:rsid w:val="00BF0818"/>
    <w:rsid w:val="00BF5AA7"/>
    <w:rsid w:val="00C00F40"/>
    <w:rsid w:val="00C019DA"/>
    <w:rsid w:val="00C0365B"/>
    <w:rsid w:val="00C05A8B"/>
    <w:rsid w:val="00C06F8A"/>
    <w:rsid w:val="00C1307F"/>
    <w:rsid w:val="00C13D4A"/>
    <w:rsid w:val="00C170AA"/>
    <w:rsid w:val="00C2070C"/>
    <w:rsid w:val="00C23A51"/>
    <w:rsid w:val="00C24812"/>
    <w:rsid w:val="00C24C90"/>
    <w:rsid w:val="00C30F72"/>
    <w:rsid w:val="00C30FCD"/>
    <w:rsid w:val="00C35D56"/>
    <w:rsid w:val="00C35E2A"/>
    <w:rsid w:val="00C3658F"/>
    <w:rsid w:val="00C40822"/>
    <w:rsid w:val="00C413E6"/>
    <w:rsid w:val="00C427C1"/>
    <w:rsid w:val="00C518AE"/>
    <w:rsid w:val="00C51B11"/>
    <w:rsid w:val="00C55907"/>
    <w:rsid w:val="00C57757"/>
    <w:rsid w:val="00C577D8"/>
    <w:rsid w:val="00C62000"/>
    <w:rsid w:val="00C643C3"/>
    <w:rsid w:val="00C65278"/>
    <w:rsid w:val="00C666D4"/>
    <w:rsid w:val="00C679F4"/>
    <w:rsid w:val="00C70AD0"/>
    <w:rsid w:val="00C70D94"/>
    <w:rsid w:val="00C70FB8"/>
    <w:rsid w:val="00C734B1"/>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2EA"/>
    <w:rsid w:val="00CB02FD"/>
    <w:rsid w:val="00CB05F7"/>
    <w:rsid w:val="00CB19D7"/>
    <w:rsid w:val="00CB29B4"/>
    <w:rsid w:val="00CB4CEE"/>
    <w:rsid w:val="00CB5F34"/>
    <w:rsid w:val="00CC1AA3"/>
    <w:rsid w:val="00CC374F"/>
    <w:rsid w:val="00CC37BF"/>
    <w:rsid w:val="00CC61DA"/>
    <w:rsid w:val="00CD1858"/>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1645B"/>
    <w:rsid w:val="00D214DD"/>
    <w:rsid w:val="00D2200D"/>
    <w:rsid w:val="00D2224A"/>
    <w:rsid w:val="00D24057"/>
    <w:rsid w:val="00D24121"/>
    <w:rsid w:val="00D25951"/>
    <w:rsid w:val="00D25C99"/>
    <w:rsid w:val="00D327CF"/>
    <w:rsid w:val="00D333AE"/>
    <w:rsid w:val="00D33B51"/>
    <w:rsid w:val="00D3582F"/>
    <w:rsid w:val="00D3696F"/>
    <w:rsid w:val="00D37492"/>
    <w:rsid w:val="00D42880"/>
    <w:rsid w:val="00D4429A"/>
    <w:rsid w:val="00D44D5C"/>
    <w:rsid w:val="00D45E57"/>
    <w:rsid w:val="00D471CC"/>
    <w:rsid w:val="00D503F9"/>
    <w:rsid w:val="00D50859"/>
    <w:rsid w:val="00D517F4"/>
    <w:rsid w:val="00D53F57"/>
    <w:rsid w:val="00D562E6"/>
    <w:rsid w:val="00D56566"/>
    <w:rsid w:val="00D57FD3"/>
    <w:rsid w:val="00D60302"/>
    <w:rsid w:val="00D65C9D"/>
    <w:rsid w:val="00D6659B"/>
    <w:rsid w:val="00D66B0B"/>
    <w:rsid w:val="00D718C9"/>
    <w:rsid w:val="00D71FCF"/>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28A5"/>
    <w:rsid w:val="00DA3F3E"/>
    <w:rsid w:val="00DB0342"/>
    <w:rsid w:val="00DB05AA"/>
    <w:rsid w:val="00DB0B0F"/>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592"/>
    <w:rsid w:val="00E60DE6"/>
    <w:rsid w:val="00E63E93"/>
    <w:rsid w:val="00E63F27"/>
    <w:rsid w:val="00E66F79"/>
    <w:rsid w:val="00E67683"/>
    <w:rsid w:val="00E71250"/>
    <w:rsid w:val="00E72913"/>
    <w:rsid w:val="00E7368B"/>
    <w:rsid w:val="00E76AC6"/>
    <w:rsid w:val="00E76FF8"/>
    <w:rsid w:val="00E871D7"/>
    <w:rsid w:val="00E87F81"/>
    <w:rsid w:val="00E90B0F"/>
    <w:rsid w:val="00E922E9"/>
    <w:rsid w:val="00E934B8"/>
    <w:rsid w:val="00E94310"/>
    <w:rsid w:val="00E94BC5"/>
    <w:rsid w:val="00E94D1A"/>
    <w:rsid w:val="00E972A8"/>
    <w:rsid w:val="00EA0E05"/>
    <w:rsid w:val="00EA6380"/>
    <w:rsid w:val="00EB072E"/>
    <w:rsid w:val="00EB1BF1"/>
    <w:rsid w:val="00EB2A03"/>
    <w:rsid w:val="00EB3C9C"/>
    <w:rsid w:val="00EB4D71"/>
    <w:rsid w:val="00EB5B3A"/>
    <w:rsid w:val="00EB7D34"/>
    <w:rsid w:val="00EC0060"/>
    <w:rsid w:val="00EC0425"/>
    <w:rsid w:val="00EC1CDC"/>
    <w:rsid w:val="00EC1CFC"/>
    <w:rsid w:val="00EC1E38"/>
    <w:rsid w:val="00EC3935"/>
    <w:rsid w:val="00EC5244"/>
    <w:rsid w:val="00EC5666"/>
    <w:rsid w:val="00EC59EF"/>
    <w:rsid w:val="00EC7C71"/>
    <w:rsid w:val="00EC7F36"/>
    <w:rsid w:val="00ED06E1"/>
    <w:rsid w:val="00ED1A0C"/>
    <w:rsid w:val="00EE030C"/>
    <w:rsid w:val="00EE0A8A"/>
    <w:rsid w:val="00EE12B3"/>
    <w:rsid w:val="00EE2182"/>
    <w:rsid w:val="00EE22C2"/>
    <w:rsid w:val="00EE2511"/>
    <w:rsid w:val="00EE276E"/>
    <w:rsid w:val="00EE483C"/>
    <w:rsid w:val="00EE5CD6"/>
    <w:rsid w:val="00EE7989"/>
    <w:rsid w:val="00EF2C9F"/>
    <w:rsid w:val="00EF580B"/>
    <w:rsid w:val="00EF63E5"/>
    <w:rsid w:val="00F02F21"/>
    <w:rsid w:val="00F050C2"/>
    <w:rsid w:val="00F0595E"/>
    <w:rsid w:val="00F106CF"/>
    <w:rsid w:val="00F116B1"/>
    <w:rsid w:val="00F1303E"/>
    <w:rsid w:val="00F152F9"/>
    <w:rsid w:val="00F221C9"/>
    <w:rsid w:val="00F27754"/>
    <w:rsid w:val="00F3225E"/>
    <w:rsid w:val="00F34DA5"/>
    <w:rsid w:val="00F35447"/>
    <w:rsid w:val="00F3697C"/>
    <w:rsid w:val="00F40D31"/>
    <w:rsid w:val="00F41A93"/>
    <w:rsid w:val="00F429BB"/>
    <w:rsid w:val="00F4506D"/>
    <w:rsid w:val="00F47BB7"/>
    <w:rsid w:val="00F47FA5"/>
    <w:rsid w:val="00F50E6C"/>
    <w:rsid w:val="00F537CB"/>
    <w:rsid w:val="00F53A13"/>
    <w:rsid w:val="00F54BEF"/>
    <w:rsid w:val="00F571EF"/>
    <w:rsid w:val="00F61309"/>
    <w:rsid w:val="00F6236E"/>
    <w:rsid w:val="00F64AFA"/>
    <w:rsid w:val="00F671FA"/>
    <w:rsid w:val="00F67E3E"/>
    <w:rsid w:val="00F71ED0"/>
    <w:rsid w:val="00F746D9"/>
    <w:rsid w:val="00F76B02"/>
    <w:rsid w:val="00F80079"/>
    <w:rsid w:val="00F81F3F"/>
    <w:rsid w:val="00F8268B"/>
    <w:rsid w:val="00F84DEE"/>
    <w:rsid w:val="00F8522D"/>
    <w:rsid w:val="00F85E19"/>
    <w:rsid w:val="00F86D54"/>
    <w:rsid w:val="00F870D8"/>
    <w:rsid w:val="00F9131B"/>
    <w:rsid w:val="00F91B28"/>
    <w:rsid w:val="00F95713"/>
    <w:rsid w:val="00FA3367"/>
    <w:rsid w:val="00FA570F"/>
    <w:rsid w:val="00FA7244"/>
    <w:rsid w:val="00FB56ED"/>
    <w:rsid w:val="00FB6E10"/>
    <w:rsid w:val="00FC05BA"/>
    <w:rsid w:val="00FC2099"/>
    <w:rsid w:val="00FC268D"/>
    <w:rsid w:val="00FC3A7C"/>
    <w:rsid w:val="00FC5A76"/>
    <w:rsid w:val="00FC7642"/>
    <w:rsid w:val="00FC79CE"/>
    <w:rsid w:val="00FD19F4"/>
    <w:rsid w:val="00FD31C3"/>
    <w:rsid w:val="00FD3B56"/>
    <w:rsid w:val="00FD3CCF"/>
    <w:rsid w:val="00FD4EAB"/>
    <w:rsid w:val="00FD6AFA"/>
    <w:rsid w:val="00FE01DD"/>
    <w:rsid w:val="00FE1FCC"/>
    <w:rsid w:val="00FE382B"/>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3BFDD"/>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A146DF-AB18-44A3-BC61-E1C267517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3</Pages>
  <Words>369</Words>
  <Characters>2107</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2472</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2026-10-20T14:42:00Z</dcterms:created>
  <dcterms:modified xsi:type="dcterms:W3CDTF">2026-10-20T14:42:00Z</dcterms:modified>
</cp:coreProperties>
</file>