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B34887"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22</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68085D" w:rsidRPr="0068085D">
                              <w:rPr>
                                <w:rFonts w:ascii="Times New Roman" w:hAnsi="Times New Roman"/>
                                <w:b/>
                                <w:sz w:val="24"/>
                                <w:szCs w:val="24"/>
                                <w:u w:val="single"/>
                              </w:rPr>
                              <w:t>14889363</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B34887"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22</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68085D" w:rsidRPr="0068085D">
                        <w:rPr>
                          <w:rFonts w:ascii="Times New Roman" w:hAnsi="Times New Roman"/>
                          <w:b/>
                          <w:sz w:val="24"/>
                          <w:szCs w:val="24"/>
                          <w:u w:val="single"/>
                        </w:rPr>
                        <w:t>14889363</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просит Вас в течение 10 суток со дня получения настоящего</w:t>
      </w:r>
      <w:r w:rsidR="0074129F" w:rsidRPr="0074129F">
        <w:rPr>
          <w:rFonts w:ascii="Times New Roman" w:hAnsi="Times New Roman"/>
          <w:b/>
          <w:sz w:val="26"/>
          <w:szCs w:val="26"/>
        </w:rPr>
        <w:t xml:space="preserve"> </w:t>
      </w:r>
      <w:r w:rsidR="00ED1A0C" w:rsidRPr="00ED1A0C">
        <w:rPr>
          <w:rFonts w:ascii="Times New Roman" w:hAnsi="Times New Roman"/>
          <w:sz w:val="26"/>
          <w:szCs w:val="26"/>
        </w:rPr>
        <w:t>по адресу</w:t>
      </w:r>
      <w:r w:rsidR="009645F8">
        <w:rPr>
          <w:rFonts w:ascii="Times New Roman" w:hAnsi="Times New Roman"/>
          <w:sz w:val="26"/>
          <w:szCs w:val="26"/>
        </w:rPr>
        <w:t>:</w:t>
      </w:r>
      <w:r w:rsidR="00EC7C71">
        <w:rPr>
          <w:rFonts w:ascii="Times New Roman" w:hAnsi="Times New Roman"/>
          <w:sz w:val="26"/>
          <w:szCs w:val="26"/>
        </w:rPr>
        <w:t xml:space="preserve"> </w:t>
      </w:r>
      <w:r w:rsidR="0068085D" w:rsidRPr="0068085D">
        <w:rPr>
          <w:rFonts w:ascii="Times New Roman" w:hAnsi="Times New Roman"/>
          <w:b/>
          <w:sz w:val="26"/>
          <w:szCs w:val="26"/>
        </w:rPr>
        <w:t xml:space="preserve">Московская область, Одинцовский городской округ, Звенигород, микрорайон </w:t>
      </w:r>
      <w:proofErr w:type="spellStart"/>
      <w:r w:rsidR="0068085D" w:rsidRPr="0068085D">
        <w:rPr>
          <w:rFonts w:ascii="Times New Roman" w:hAnsi="Times New Roman"/>
          <w:b/>
          <w:sz w:val="26"/>
          <w:szCs w:val="26"/>
        </w:rPr>
        <w:t>Супонево</w:t>
      </w:r>
      <w:proofErr w:type="spellEnd"/>
      <w:r w:rsidR="0068085D" w:rsidRPr="0068085D">
        <w:rPr>
          <w:rFonts w:ascii="Times New Roman" w:hAnsi="Times New Roman"/>
          <w:b/>
          <w:sz w:val="26"/>
          <w:szCs w:val="26"/>
        </w:rPr>
        <w:t>, 10</w:t>
      </w:r>
      <w:r w:rsidR="0068085D">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r w:rsidR="00C427C1">
        <w:rPr>
          <w:rFonts w:ascii="Times New Roman" w:hAnsi="Times New Roman"/>
          <w:b/>
          <w:sz w:val="26"/>
          <w:szCs w:val="26"/>
        </w:rPr>
        <w:t xml:space="preserve"> или по адресу: Московская область, Одинцово, ул. Транспортный проезд, 33А</w:t>
      </w:r>
      <w:r w:rsidR="00E90B0F" w:rsidRPr="00E90B0F">
        <w:rPr>
          <w:rFonts w:ascii="Times New Roman" w:hAnsi="Times New Roman"/>
          <w:b/>
          <w:sz w:val="26"/>
          <w:szCs w:val="26"/>
        </w:rPr>
        <w:t>.</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AD0DD4" w:rsidRDefault="0068085D" w:rsidP="007918B1">
      <w:pPr>
        <w:pStyle w:val="ab"/>
        <w:spacing w:line="228" w:lineRule="auto"/>
        <w:rPr>
          <w:noProof/>
          <w:lang w:eastAsia="ru-RU"/>
        </w:rPr>
      </w:pPr>
      <w:r>
        <w:rPr>
          <w:noProof/>
          <w:lang w:eastAsia="ru-RU"/>
        </w:rPr>
        <w:lastRenderedPageBreak/>
        <w:drawing>
          <wp:inline distT="0" distB="0" distL="0" distR="0" wp14:anchorId="0AD461B6" wp14:editId="23BFF1CA">
            <wp:extent cx="6391275" cy="4793615"/>
            <wp:effectExtent l="0" t="0" r="9525" b="698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r>
        <w:rPr>
          <w:noProof/>
          <w:lang w:eastAsia="ru-RU"/>
        </w:rPr>
        <w:drawing>
          <wp:inline distT="0" distB="0" distL="0" distR="0" wp14:anchorId="6ABB093F" wp14:editId="11A2681E">
            <wp:extent cx="6391275" cy="4793615"/>
            <wp:effectExtent l="0" t="0" r="9525" b="698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p>
    <w:sectPr w:rsidR="001E7438" w:rsidRPr="00AD0DD4" w:rsidSect="00AD0DD4">
      <w:headerReference w:type="default" r:id="rId13"/>
      <w:pgSz w:w="11906" w:h="16838"/>
      <w:pgMar w:top="426" w:right="707" w:bottom="426"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2A22" w:rsidRDefault="008F2A22" w:rsidP="000A31F5">
      <w:pPr>
        <w:spacing w:after="0" w:line="240" w:lineRule="auto"/>
      </w:pPr>
      <w:r>
        <w:separator/>
      </w:r>
    </w:p>
  </w:endnote>
  <w:endnote w:type="continuationSeparator" w:id="0">
    <w:p w:rsidR="008F2A22" w:rsidRDefault="008F2A22"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2A22" w:rsidRDefault="008F2A22" w:rsidP="000A31F5">
      <w:pPr>
        <w:spacing w:after="0" w:line="240" w:lineRule="auto"/>
      </w:pPr>
      <w:r>
        <w:separator/>
      </w:r>
    </w:p>
  </w:footnote>
  <w:footnote w:type="continuationSeparator" w:id="0">
    <w:p w:rsidR="008F2A22" w:rsidRDefault="008F2A22"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930"/>
    <w:rsid w:val="00055BE5"/>
    <w:rsid w:val="00056FA0"/>
    <w:rsid w:val="00057413"/>
    <w:rsid w:val="000618B4"/>
    <w:rsid w:val="00064637"/>
    <w:rsid w:val="000657FD"/>
    <w:rsid w:val="00065F6B"/>
    <w:rsid w:val="00072A9A"/>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2422"/>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CAB"/>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4BBB"/>
    <w:rsid w:val="002F5EE9"/>
    <w:rsid w:val="002F639C"/>
    <w:rsid w:val="002F73E0"/>
    <w:rsid w:val="0030188F"/>
    <w:rsid w:val="00304BC4"/>
    <w:rsid w:val="00305EEE"/>
    <w:rsid w:val="003079DF"/>
    <w:rsid w:val="00307ADD"/>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784"/>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0071"/>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3D88"/>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3153"/>
    <w:rsid w:val="006051C4"/>
    <w:rsid w:val="0060544F"/>
    <w:rsid w:val="0060623C"/>
    <w:rsid w:val="00606C07"/>
    <w:rsid w:val="00610EDA"/>
    <w:rsid w:val="00625B89"/>
    <w:rsid w:val="00627807"/>
    <w:rsid w:val="006304AC"/>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720"/>
    <w:rsid w:val="00671DF2"/>
    <w:rsid w:val="00677344"/>
    <w:rsid w:val="0068085D"/>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5CEA"/>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467C"/>
    <w:rsid w:val="007E5D7F"/>
    <w:rsid w:val="007E6855"/>
    <w:rsid w:val="007F225A"/>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2897"/>
    <w:rsid w:val="00823326"/>
    <w:rsid w:val="00824D84"/>
    <w:rsid w:val="00825FDE"/>
    <w:rsid w:val="00826E13"/>
    <w:rsid w:val="00827072"/>
    <w:rsid w:val="00830C7B"/>
    <w:rsid w:val="008334E3"/>
    <w:rsid w:val="00834DCF"/>
    <w:rsid w:val="00837E00"/>
    <w:rsid w:val="00840136"/>
    <w:rsid w:val="0084015E"/>
    <w:rsid w:val="00841EEE"/>
    <w:rsid w:val="00843A9A"/>
    <w:rsid w:val="00847E57"/>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405E"/>
    <w:rsid w:val="00896873"/>
    <w:rsid w:val="00897960"/>
    <w:rsid w:val="00897B8B"/>
    <w:rsid w:val="008A648F"/>
    <w:rsid w:val="008B1EA4"/>
    <w:rsid w:val="008B2310"/>
    <w:rsid w:val="008B69BC"/>
    <w:rsid w:val="008B739A"/>
    <w:rsid w:val="008C1B25"/>
    <w:rsid w:val="008C2685"/>
    <w:rsid w:val="008C4BA1"/>
    <w:rsid w:val="008D0954"/>
    <w:rsid w:val="008D14EC"/>
    <w:rsid w:val="008D5238"/>
    <w:rsid w:val="008D59E5"/>
    <w:rsid w:val="008E1105"/>
    <w:rsid w:val="008E2797"/>
    <w:rsid w:val="008F2A22"/>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8D9"/>
    <w:rsid w:val="00932FC1"/>
    <w:rsid w:val="00936C49"/>
    <w:rsid w:val="00942BAA"/>
    <w:rsid w:val="009473F3"/>
    <w:rsid w:val="0095067A"/>
    <w:rsid w:val="009537C8"/>
    <w:rsid w:val="00954AA4"/>
    <w:rsid w:val="00956475"/>
    <w:rsid w:val="009604C8"/>
    <w:rsid w:val="00961374"/>
    <w:rsid w:val="0096377E"/>
    <w:rsid w:val="009645F8"/>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22C9"/>
    <w:rsid w:val="009E4E98"/>
    <w:rsid w:val="009E514D"/>
    <w:rsid w:val="009E7A4C"/>
    <w:rsid w:val="009F101C"/>
    <w:rsid w:val="009F2D4E"/>
    <w:rsid w:val="009F3600"/>
    <w:rsid w:val="00A00578"/>
    <w:rsid w:val="00A04E36"/>
    <w:rsid w:val="00A05B5C"/>
    <w:rsid w:val="00A12D1D"/>
    <w:rsid w:val="00A14DD2"/>
    <w:rsid w:val="00A206B6"/>
    <w:rsid w:val="00A22409"/>
    <w:rsid w:val="00A31BB8"/>
    <w:rsid w:val="00A320CE"/>
    <w:rsid w:val="00A407CB"/>
    <w:rsid w:val="00A427AD"/>
    <w:rsid w:val="00A47B6A"/>
    <w:rsid w:val="00A47B73"/>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8680D"/>
    <w:rsid w:val="00A90B98"/>
    <w:rsid w:val="00A9232F"/>
    <w:rsid w:val="00A9430D"/>
    <w:rsid w:val="00A9517D"/>
    <w:rsid w:val="00A9576B"/>
    <w:rsid w:val="00A958C7"/>
    <w:rsid w:val="00AA1E72"/>
    <w:rsid w:val="00AA41D0"/>
    <w:rsid w:val="00AB0733"/>
    <w:rsid w:val="00AB16FD"/>
    <w:rsid w:val="00AB64B2"/>
    <w:rsid w:val="00AC3D14"/>
    <w:rsid w:val="00AD0DD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4887"/>
    <w:rsid w:val="00B3524B"/>
    <w:rsid w:val="00B40672"/>
    <w:rsid w:val="00B406EA"/>
    <w:rsid w:val="00B427B9"/>
    <w:rsid w:val="00B44827"/>
    <w:rsid w:val="00B53DB3"/>
    <w:rsid w:val="00B56BBF"/>
    <w:rsid w:val="00B57900"/>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3A49"/>
    <w:rsid w:val="00B93DAC"/>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023A"/>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427C1"/>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3C9C"/>
    <w:rsid w:val="00EB4D71"/>
    <w:rsid w:val="00EB5B3A"/>
    <w:rsid w:val="00EB7D34"/>
    <w:rsid w:val="00EC0060"/>
    <w:rsid w:val="00EC0425"/>
    <w:rsid w:val="00EC1CDC"/>
    <w:rsid w:val="00EC1CFC"/>
    <w:rsid w:val="00EC1E38"/>
    <w:rsid w:val="00EC3935"/>
    <w:rsid w:val="00EC5244"/>
    <w:rsid w:val="00EC5666"/>
    <w:rsid w:val="00EC59EF"/>
    <w:rsid w:val="00EC7C71"/>
    <w:rsid w:val="00EC7F36"/>
    <w:rsid w:val="00ED06E1"/>
    <w:rsid w:val="00ED1A0C"/>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27754"/>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05BA"/>
    <w:rsid w:val="00FC2099"/>
    <w:rsid w:val="00FC268D"/>
    <w:rsid w:val="00FC3A7C"/>
    <w:rsid w:val="00FC5A76"/>
    <w:rsid w:val="00FC7642"/>
    <w:rsid w:val="00FC79CE"/>
    <w:rsid w:val="00FD19F4"/>
    <w:rsid w:val="00FD31C3"/>
    <w:rsid w:val="00FD3B56"/>
    <w:rsid w:val="00FD3CCF"/>
    <w:rsid w:val="00FD4EAB"/>
    <w:rsid w:val="00FD65E4"/>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3BFD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CE66B-94C5-41EF-BA47-79DA1D941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2</Pages>
  <Words>372</Words>
  <Characters>2127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2495</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2026-10-22T07:25:00Z</dcterms:created>
  <dcterms:modified xsi:type="dcterms:W3CDTF">2026-10-22T07:25:00Z</dcterms:modified>
</cp:coreProperties>
</file>