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B34887"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22</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563D88" w:rsidRPr="00563D88">
                              <w:rPr>
                                <w:rFonts w:ascii="Times New Roman" w:hAnsi="Times New Roman"/>
                                <w:b/>
                                <w:sz w:val="24"/>
                                <w:szCs w:val="24"/>
                                <w:u w:val="single"/>
                              </w:rPr>
                              <w:t>14889438</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B34887"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22</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563D88" w:rsidRPr="00563D88">
                        <w:rPr>
                          <w:rFonts w:ascii="Times New Roman" w:hAnsi="Times New Roman"/>
                          <w:b/>
                          <w:sz w:val="24"/>
                          <w:szCs w:val="24"/>
                          <w:u w:val="single"/>
                        </w:rPr>
                        <w:t>14889438</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просит Вас в течение 10 суток со дня получения настоящего</w:t>
      </w:r>
      <w:r w:rsidR="0074129F" w:rsidRPr="0074129F">
        <w:rPr>
          <w:rFonts w:ascii="Times New Roman" w:hAnsi="Times New Roman"/>
          <w:b/>
          <w:sz w:val="26"/>
          <w:szCs w:val="26"/>
        </w:rPr>
        <w:t xml:space="preserve"> </w:t>
      </w:r>
      <w:r w:rsidR="00ED1A0C" w:rsidRPr="00ED1A0C">
        <w:rPr>
          <w:rFonts w:ascii="Times New Roman" w:hAnsi="Times New Roman"/>
          <w:sz w:val="26"/>
          <w:szCs w:val="26"/>
        </w:rPr>
        <w:t>по адресу</w:t>
      </w:r>
      <w:r w:rsidR="009645F8">
        <w:rPr>
          <w:rFonts w:ascii="Times New Roman" w:hAnsi="Times New Roman"/>
          <w:sz w:val="26"/>
          <w:szCs w:val="26"/>
        </w:rPr>
        <w:t>:</w:t>
      </w:r>
      <w:r w:rsidR="00EC7C71">
        <w:rPr>
          <w:rFonts w:ascii="Times New Roman" w:hAnsi="Times New Roman"/>
          <w:sz w:val="26"/>
          <w:szCs w:val="26"/>
        </w:rPr>
        <w:t xml:space="preserve"> </w:t>
      </w:r>
      <w:r w:rsidR="00563D88" w:rsidRPr="00563D88">
        <w:rPr>
          <w:rFonts w:ascii="Times New Roman" w:hAnsi="Times New Roman"/>
          <w:b/>
          <w:sz w:val="26"/>
          <w:szCs w:val="26"/>
        </w:rPr>
        <w:t xml:space="preserve">Московская область, Одинцовский городской округ, Звенигород, микрорайон </w:t>
      </w:r>
      <w:proofErr w:type="spellStart"/>
      <w:r w:rsidR="00563D88" w:rsidRPr="00563D88">
        <w:rPr>
          <w:rFonts w:ascii="Times New Roman" w:hAnsi="Times New Roman"/>
          <w:b/>
          <w:sz w:val="26"/>
          <w:szCs w:val="26"/>
        </w:rPr>
        <w:t>Супонево</w:t>
      </w:r>
      <w:proofErr w:type="spellEnd"/>
      <w:r w:rsidR="00563D88" w:rsidRPr="00563D88">
        <w:rPr>
          <w:rFonts w:ascii="Times New Roman" w:hAnsi="Times New Roman"/>
          <w:b/>
          <w:sz w:val="26"/>
          <w:szCs w:val="26"/>
        </w:rPr>
        <w:t>, к3А</w:t>
      </w:r>
      <w:r w:rsidR="00671720">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r w:rsidR="00C427C1">
        <w:rPr>
          <w:rFonts w:ascii="Times New Roman" w:hAnsi="Times New Roman"/>
          <w:b/>
          <w:sz w:val="26"/>
          <w:szCs w:val="26"/>
        </w:rPr>
        <w:t xml:space="preserve"> или по адресу: Московская область, Одинцово, ул. Транспортный проезд, 33А</w:t>
      </w:r>
      <w:r w:rsidR="00E90B0F" w:rsidRPr="00E90B0F">
        <w:rPr>
          <w:rFonts w:ascii="Times New Roman" w:hAnsi="Times New Roman"/>
          <w:b/>
          <w:sz w:val="26"/>
          <w:szCs w:val="26"/>
        </w:rPr>
        <w:t>.</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F67E3E" w:rsidRDefault="0011603E" w:rsidP="00BF5AA7">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E7438" w:rsidRPr="00AD0DD4" w:rsidRDefault="00563D88" w:rsidP="007918B1">
      <w:pPr>
        <w:pStyle w:val="ab"/>
        <w:spacing w:line="228" w:lineRule="auto"/>
        <w:rPr>
          <w:noProof/>
          <w:lang w:eastAsia="ru-RU"/>
        </w:rPr>
      </w:pPr>
      <w:r>
        <w:rPr>
          <w:noProof/>
          <w:lang w:eastAsia="ru-RU"/>
        </w:rPr>
        <w:lastRenderedPageBreak/>
        <w:drawing>
          <wp:inline distT="0" distB="0" distL="0" distR="0" wp14:anchorId="49A5B3AD" wp14:editId="386D25AE">
            <wp:extent cx="6391275" cy="4793615"/>
            <wp:effectExtent l="0" t="0" r="9525" b="698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4793615"/>
                    </a:xfrm>
                    <a:prstGeom prst="rect">
                      <a:avLst/>
                    </a:prstGeom>
                  </pic:spPr>
                </pic:pic>
              </a:graphicData>
            </a:graphic>
          </wp:inline>
        </w:drawing>
      </w:r>
      <w:r>
        <w:rPr>
          <w:noProof/>
          <w:lang w:eastAsia="ru-RU"/>
        </w:rPr>
        <w:lastRenderedPageBreak/>
        <w:drawing>
          <wp:inline distT="0" distB="0" distL="0" distR="0" wp14:anchorId="208D0E19" wp14:editId="2217B9EF">
            <wp:extent cx="6391275" cy="8521700"/>
            <wp:effectExtent l="0" t="0" r="952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sectPr w:rsidR="001E7438" w:rsidRPr="00AD0DD4" w:rsidSect="00AD0DD4">
      <w:headerReference w:type="default" r:id="rId13"/>
      <w:pgSz w:w="11906" w:h="16838"/>
      <w:pgMar w:top="426" w:right="707" w:bottom="426"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3B50" w:rsidRDefault="00E83B50" w:rsidP="000A31F5">
      <w:pPr>
        <w:spacing w:after="0" w:line="240" w:lineRule="auto"/>
      </w:pPr>
      <w:r>
        <w:separator/>
      </w:r>
    </w:p>
  </w:endnote>
  <w:endnote w:type="continuationSeparator" w:id="0">
    <w:p w:rsidR="00E83B50" w:rsidRDefault="00E83B50"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3B50" w:rsidRDefault="00E83B50" w:rsidP="000A31F5">
      <w:pPr>
        <w:spacing w:after="0" w:line="240" w:lineRule="auto"/>
      </w:pPr>
      <w:r>
        <w:separator/>
      </w:r>
    </w:p>
  </w:footnote>
  <w:footnote w:type="continuationSeparator" w:id="0">
    <w:p w:rsidR="00E83B50" w:rsidRDefault="00E83B50"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D90"/>
    <w:rsid w:val="00010EE5"/>
    <w:rsid w:val="00022F97"/>
    <w:rsid w:val="00023836"/>
    <w:rsid w:val="00027910"/>
    <w:rsid w:val="0003200D"/>
    <w:rsid w:val="00033D59"/>
    <w:rsid w:val="000344BA"/>
    <w:rsid w:val="0003483F"/>
    <w:rsid w:val="00037F88"/>
    <w:rsid w:val="000415B6"/>
    <w:rsid w:val="00042AEB"/>
    <w:rsid w:val="000467A5"/>
    <w:rsid w:val="00047E91"/>
    <w:rsid w:val="00051DC4"/>
    <w:rsid w:val="00055930"/>
    <w:rsid w:val="00055BE5"/>
    <w:rsid w:val="00056FA0"/>
    <w:rsid w:val="00057413"/>
    <w:rsid w:val="000618B4"/>
    <w:rsid w:val="00064637"/>
    <w:rsid w:val="000657FD"/>
    <w:rsid w:val="00065F6B"/>
    <w:rsid w:val="00072A9A"/>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2422"/>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16E"/>
    <w:rsid w:val="00170F4A"/>
    <w:rsid w:val="00171044"/>
    <w:rsid w:val="0017148D"/>
    <w:rsid w:val="0017407D"/>
    <w:rsid w:val="001765A8"/>
    <w:rsid w:val="001766D0"/>
    <w:rsid w:val="001776A2"/>
    <w:rsid w:val="001804B5"/>
    <w:rsid w:val="00181734"/>
    <w:rsid w:val="00181D9E"/>
    <w:rsid w:val="00182ED0"/>
    <w:rsid w:val="0018433A"/>
    <w:rsid w:val="0019059D"/>
    <w:rsid w:val="00190B6C"/>
    <w:rsid w:val="0019238C"/>
    <w:rsid w:val="0019309B"/>
    <w:rsid w:val="0019316D"/>
    <w:rsid w:val="0019374A"/>
    <w:rsid w:val="00193935"/>
    <w:rsid w:val="00193C7E"/>
    <w:rsid w:val="00195DBA"/>
    <w:rsid w:val="00195FF2"/>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E7438"/>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26C"/>
    <w:rsid w:val="0024267F"/>
    <w:rsid w:val="00244CCF"/>
    <w:rsid w:val="00244D07"/>
    <w:rsid w:val="00252D13"/>
    <w:rsid w:val="00253FD1"/>
    <w:rsid w:val="002563A7"/>
    <w:rsid w:val="00260F03"/>
    <w:rsid w:val="002614D1"/>
    <w:rsid w:val="00263EA5"/>
    <w:rsid w:val="0026527B"/>
    <w:rsid w:val="00265F26"/>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CAB"/>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4BBB"/>
    <w:rsid w:val="002F5EE9"/>
    <w:rsid w:val="002F639C"/>
    <w:rsid w:val="002F73E0"/>
    <w:rsid w:val="0030188F"/>
    <w:rsid w:val="00304BC4"/>
    <w:rsid w:val="00305EEE"/>
    <w:rsid w:val="003079DF"/>
    <w:rsid w:val="00307ADD"/>
    <w:rsid w:val="0031145A"/>
    <w:rsid w:val="003128E9"/>
    <w:rsid w:val="00312A92"/>
    <w:rsid w:val="0031328D"/>
    <w:rsid w:val="003155C5"/>
    <w:rsid w:val="003211ED"/>
    <w:rsid w:val="003273AE"/>
    <w:rsid w:val="0032755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B5A"/>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B564A"/>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507A"/>
    <w:rsid w:val="00415E6B"/>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61C"/>
    <w:rsid w:val="00450BDD"/>
    <w:rsid w:val="00451343"/>
    <w:rsid w:val="00451718"/>
    <w:rsid w:val="00455820"/>
    <w:rsid w:val="004610BF"/>
    <w:rsid w:val="0046157B"/>
    <w:rsid w:val="00466FE3"/>
    <w:rsid w:val="004705E3"/>
    <w:rsid w:val="004727EE"/>
    <w:rsid w:val="00476AFD"/>
    <w:rsid w:val="00476F4F"/>
    <w:rsid w:val="00477E85"/>
    <w:rsid w:val="004817B9"/>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784"/>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0071"/>
    <w:rsid w:val="00513629"/>
    <w:rsid w:val="005136AE"/>
    <w:rsid w:val="00514344"/>
    <w:rsid w:val="0051537F"/>
    <w:rsid w:val="00521C39"/>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3D88"/>
    <w:rsid w:val="00564E0F"/>
    <w:rsid w:val="00565355"/>
    <w:rsid w:val="00565CD5"/>
    <w:rsid w:val="00567C2F"/>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5F75B6"/>
    <w:rsid w:val="006021B5"/>
    <w:rsid w:val="00603153"/>
    <w:rsid w:val="006051C4"/>
    <w:rsid w:val="0060544F"/>
    <w:rsid w:val="0060623C"/>
    <w:rsid w:val="00606C07"/>
    <w:rsid w:val="00610EDA"/>
    <w:rsid w:val="00625B89"/>
    <w:rsid w:val="00627807"/>
    <w:rsid w:val="006304AC"/>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720"/>
    <w:rsid w:val="00671DF2"/>
    <w:rsid w:val="00677344"/>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59CE"/>
    <w:rsid w:val="00765CEA"/>
    <w:rsid w:val="00766FD8"/>
    <w:rsid w:val="00770513"/>
    <w:rsid w:val="0077547C"/>
    <w:rsid w:val="00780DFB"/>
    <w:rsid w:val="00781216"/>
    <w:rsid w:val="007913E6"/>
    <w:rsid w:val="007918B1"/>
    <w:rsid w:val="00793D7E"/>
    <w:rsid w:val="00794BEF"/>
    <w:rsid w:val="00796751"/>
    <w:rsid w:val="00797237"/>
    <w:rsid w:val="00797BE4"/>
    <w:rsid w:val="00797FDC"/>
    <w:rsid w:val="007A0F3D"/>
    <w:rsid w:val="007A1C13"/>
    <w:rsid w:val="007A58DA"/>
    <w:rsid w:val="007B09C7"/>
    <w:rsid w:val="007B1479"/>
    <w:rsid w:val="007B1D19"/>
    <w:rsid w:val="007B396E"/>
    <w:rsid w:val="007B3E3C"/>
    <w:rsid w:val="007C0034"/>
    <w:rsid w:val="007C2E4A"/>
    <w:rsid w:val="007C5430"/>
    <w:rsid w:val="007C5AC0"/>
    <w:rsid w:val="007C7321"/>
    <w:rsid w:val="007C7F27"/>
    <w:rsid w:val="007D28B4"/>
    <w:rsid w:val="007D46A5"/>
    <w:rsid w:val="007D50E1"/>
    <w:rsid w:val="007D57A8"/>
    <w:rsid w:val="007D66FE"/>
    <w:rsid w:val="007D69AA"/>
    <w:rsid w:val="007D711D"/>
    <w:rsid w:val="007D7A07"/>
    <w:rsid w:val="007E0432"/>
    <w:rsid w:val="007E0576"/>
    <w:rsid w:val="007E1298"/>
    <w:rsid w:val="007E467C"/>
    <w:rsid w:val="007E5D7F"/>
    <w:rsid w:val="007E6855"/>
    <w:rsid w:val="007F225A"/>
    <w:rsid w:val="007F3C1C"/>
    <w:rsid w:val="007F3DDA"/>
    <w:rsid w:val="007F5CF7"/>
    <w:rsid w:val="007F6689"/>
    <w:rsid w:val="00800B6A"/>
    <w:rsid w:val="008015E8"/>
    <w:rsid w:val="00805296"/>
    <w:rsid w:val="008058D0"/>
    <w:rsid w:val="00807975"/>
    <w:rsid w:val="0081356A"/>
    <w:rsid w:val="00816333"/>
    <w:rsid w:val="00816875"/>
    <w:rsid w:val="008223E5"/>
    <w:rsid w:val="00822606"/>
    <w:rsid w:val="00822897"/>
    <w:rsid w:val="00823326"/>
    <w:rsid w:val="00824D84"/>
    <w:rsid w:val="00825FDE"/>
    <w:rsid w:val="00826E13"/>
    <w:rsid w:val="00827072"/>
    <w:rsid w:val="00830C7B"/>
    <w:rsid w:val="008334E3"/>
    <w:rsid w:val="00834DCF"/>
    <w:rsid w:val="00837E00"/>
    <w:rsid w:val="00840136"/>
    <w:rsid w:val="0084015E"/>
    <w:rsid w:val="00841EEE"/>
    <w:rsid w:val="00843A9A"/>
    <w:rsid w:val="00847E57"/>
    <w:rsid w:val="00847FF4"/>
    <w:rsid w:val="00857A0D"/>
    <w:rsid w:val="008604A4"/>
    <w:rsid w:val="008611F4"/>
    <w:rsid w:val="0086355A"/>
    <w:rsid w:val="0087113C"/>
    <w:rsid w:val="00871F11"/>
    <w:rsid w:val="008725D4"/>
    <w:rsid w:val="00872FEF"/>
    <w:rsid w:val="008735D8"/>
    <w:rsid w:val="00874CD1"/>
    <w:rsid w:val="008770DF"/>
    <w:rsid w:val="00877771"/>
    <w:rsid w:val="00880E49"/>
    <w:rsid w:val="008821B8"/>
    <w:rsid w:val="008844DD"/>
    <w:rsid w:val="00887B8E"/>
    <w:rsid w:val="00890201"/>
    <w:rsid w:val="00890C8B"/>
    <w:rsid w:val="00892CBA"/>
    <w:rsid w:val="0089405E"/>
    <w:rsid w:val="00896873"/>
    <w:rsid w:val="00897960"/>
    <w:rsid w:val="00897B8B"/>
    <w:rsid w:val="008A648F"/>
    <w:rsid w:val="008B1EA4"/>
    <w:rsid w:val="008B2310"/>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1672D"/>
    <w:rsid w:val="00921778"/>
    <w:rsid w:val="009229B0"/>
    <w:rsid w:val="00922CE1"/>
    <w:rsid w:val="00922CEC"/>
    <w:rsid w:val="009257B2"/>
    <w:rsid w:val="00926D86"/>
    <w:rsid w:val="00927349"/>
    <w:rsid w:val="0093068B"/>
    <w:rsid w:val="00930CBF"/>
    <w:rsid w:val="0093269D"/>
    <w:rsid w:val="009328D9"/>
    <w:rsid w:val="00932FC1"/>
    <w:rsid w:val="00936C49"/>
    <w:rsid w:val="00942BAA"/>
    <w:rsid w:val="009473F3"/>
    <w:rsid w:val="0095067A"/>
    <w:rsid w:val="009537C8"/>
    <w:rsid w:val="00954AA4"/>
    <w:rsid w:val="00956475"/>
    <w:rsid w:val="009604C8"/>
    <w:rsid w:val="00961374"/>
    <w:rsid w:val="0096377E"/>
    <w:rsid w:val="009645F8"/>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67CB"/>
    <w:rsid w:val="009A1B3C"/>
    <w:rsid w:val="009A48D0"/>
    <w:rsid w:val="009A4957"/>
    <w:rsid w:val="009B0E0E"/>
    <w:rsid w:val="009B6533"/>
    <w:rsid w:val="009C0147"/>
    <w:rsid w:val="009C409C"/>
    <w:rsid w:val="009C45FD"/>
    <w:rsid w:val="009C68C7"/>
    <w:rsid w:val="009C744B"/>
    <w:rsid w:val="009D1B6C"/>
    <w:rsid w:val="009D1B8D"/>
    <w:rsid w:val="009D4400"/>
    <w:rsid w:val="009D6113"/>
    <w:rsid w:val="009E19D9"/>
    <w:rsid w:val="009E20BD"/>
    <w:rsid w:val="009E22C9"/>
    <w:rsid w:val="009E4E98"/>
    <w:rsid w:val="009E514D"/>
    <w:rsid w:val="009E7A4C"/>
    <w:rsid w:val="009F101C"/>
    <w:rsid w:val="009F2D4E"/>
    <w:rsid w:val="009F3600"/>
    <w:rsid w:val="00A00578"/>
    <w:rsid w:val="00A04E36"/>
    <w:rsid w:val="00A05B5C"/>
    <w:rsid w:val="00A12D1D"/>
    <w:rsid w:val="00A14DD2"/>
    <w:rsid w:val="00A206B6"/>
    <w:rsid w:val="00A22409"/>
    <w:rsid w:val="00A31BB8"/>
    <w:rsid w:val="00A320CE"/>
    <w:rsid w:val="00A407CB"/>
    <w:rsid w:val="00A427AD"/>
    <w:rsid w:val="00A47B6A"/>
    <w:rsid w:val="00A47B73"/>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59B5"/>
    <w:rsid w:val="00A769D2"/>
    <w:rsid w:val="00A76EB8"/>
    <w:rsid w:val="00A806DB"/>
    <w:rsid w:val="00A847F4"/>
    <w:rsid w:val="00A8680D"/>
    <w:rsid w:val="00A90B98"/>
    <w:rsid w:val="00A9232F"/>
    <w:rsid w:val="00A9430D"/>
    <w:rsid w:val="00A9517D"/>
    <w:rsid w:val="00A9576B"/>
    <w:rsid w:val="00A958C7"/>
    <w:rsid w:val="00AA1E72"/>
    <w:rsid w:val="00AA41D0"/>
    <w:rsid w:val="00AB0733"/>
    <w:rsid w:val="00AB16FD"/>
    <w:rsid w:val="00AB64B2"/>
    <w:rsid w:val="00AC3D14"/>
    <w:rsid w:val="00AD0DD4"/>
    <w:rsid w:val="00AD15E0"/>
    <w:rsid w:val="00AD16ED"/>
    <w:rsid w:val="00AD29B9"/>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4887"/>
    <w:rsid w:val="00B3524B"/>
    <w:rsid w:val="00B40672"/>
    <w:rsid w:val="00B406EA"/>
    <w:rsid w:val="00B427B9"/>
    <w:rsid w:val="00B44827"/>
    <w:rsid w:val="00B53DB3"/>
    <w:rsid w:val="00B56BBF"/>
    <w:rsid w:val="00B57900"/>
    <w:rsid w:val="00B6050F"/>
    <w:rsid w:val="00B6334E"/>
    <w:rsid w:val="00B65313"/>
    <w:rsid w:val="00B70A55"/>
    <w:rsid w:val="00B729DE"/>
    <w:rsid w:val="00B74DCC"/>
    <w:rsid w:val="00B75B0E"/>
    <w:rsid w:val="00B76F38"/>
    <w:rsid w:val="00B8288E"/>
    <w:rsid w:val="00B82ACC"/>
    <w:rsid w:val="00B82C06"/>
    <w:rsid w:val="00B82E7B"/>
    <w:rsid w:val="00B8435E"/>
    <w:rsid w:val="00B87AFD"/>
    <w:rsid w:val="00B87C8F"/>
    <w:rsid w:val="00B91C47"/>
    <w:rsid w:val="00B93A49"/>
    <w:rsid w:val="00B93DAC"/>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D62EE"/>
    <w:rsid w:val="00BE023A"/>
    <w:rsid w:val="00BE10A4"/>
    <w:rsid w:val="00BE5414"/>
    <w:rsid w:val="00BE56AC"/>
    <w:rsid w:val="00BE750F"/>
    <w:rsid w:val="00BE794C"/>
    <w:rsid w:val="00BF0818"/>
    <w:rsid w:val="00BF5AA7"/>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427C1"/>
    <w:rsid w:val="00C518AE"/>
    <w:rsid w:val="00C51B11"/>
    <w:rsid w:val="00C55907"/>
    <w:rsid w:val="00C57757"/>
    <w:rsid w:val="00C577D8"/>
    <w:rsid w:val="00C62000"/>
    <w:rsid w:val="00C643C3"/>
    <w:rsid w:val="00C65278"/>
    <w:rsid w:val="00C666D4"/>
    <w:rsid w:val="00C679F4"/>
    <w:rsid w:val="00C70AD0"/>
    <w:rsid w:val="00C70D94"/>
    <w:rsid w:val="00C70FB8"/>
    <w:rsid w:val="00C734B1"/>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2FD"/>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1645B"/>
    <w:rsid w:val="00D214DD"/>
    <w:rsid w:val="00D2200D"/>
    <w:rsid w:val="00D2224A"/>
    <w:rsid w:val="00D24057"/>
    <w:rsid w:val="00D24121"/>
    <w:rsid w:val="00D25951"/>
    <w:rsid w:val="00D25C99"/>
    <w:rsid w:val="00D327CF"/>
    <w:rsid w:val="00D333AE"/>
    <w:rsid w:val="00D33B51"/>
    <w:rsid w:val="00D3582F"/>
    <w:rsid w:val="00D3696F"/>
    <w:rsid w:val="00D37492"/>
    <w:rsid w:val="00D42880"/>
    <w:rsid w:val="00D4429A"/>
    <w:rsid w:val="00D44D5C"/>
    <w:rsid w:val="00D45E57"/>
    <w:rsid w:val="00D471CC"/>
    <w:rsid w:val="00D503F9"/>
    <w:rsid w:val="00D50859"/>
    <w:rsid w:val="00D517F4"/>
    <w:rsid w:val="00D53F57"/>
    <w:rsid w:val="00D562E6"/>
    <w:rsid w:val="00D56566"/>
    <w:rsid w:val="00D57FD3"/>
    <w:rsid w:val="00D60302"/>
    <w:rsid w:val="00D65C9D"/>
    <w:rsid w:val="00D6659B"/>
    <w:rsid w:val="00D66B0B"/>
    <w:rsid w:val="00D718C9"/>
    <w:rsid w:val="00D71FCF"/>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0B0F"/>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592"/>
    <w:rsid w:val="00E60DE6"/>
    <w:rsid w:val="00E63E93"/>
    <w:rsid w:val="00E63F27"/>
    <w:rsid w:val="00E66F79"/>
    <w:rsid w:val="00E67683"/>
    <w:rsid w:val="00E71250"/>
    <w:rsid w:val="00E72913"/>
    <w:rsid w:val="00E7368B"/>
    <w:rsid w:val="00E76AC6"/>
    <w:rsid w:val="00E76FF8"/>
    <w:rsid w:val="00E83B50"/>
    <w:rsid w:val="00E871D7"/>
    <w:rsid w:val="00E87F81"/>
    <w:rsid w:val="00E90B0F"/>
    <w:rsid w:val="00E922E9"/>
    <w:rsid w:val="00E934B8"/>
    <w:rsid w:val="00E94310"/>
    <w:rsid w:val="00E94BC5"/>
    <w:rsid w:val="00E94D1A"/>
    <w:rsid w:val="00E972A8"/>
    <w:rsid w:val="00EA0E05"/>
    <w:rsid w:val="00EA6380"/>
    <w:rsid w:val="00EB072E"/>
    <w:rsid w:val="00EB1BF1"/>
    <w:rsid w:val="00EB2A03"/>
    <w:rsid w:val="00EB3C9C"/>
    <w:rsid w:val="00EB4D71"/>
    <w:rsid w:val="00EB5B3A"/>
    <w:rsid w:val="00EB7D34"/>
    <w:rsid w:val="00EC0060"/>
    <w:rsid w:val="00EC0425"/>
    <w:rsid w:val="00EC1CDC"/>
    <w:rsid w:val="00EC1CFC"/>
    <w:rsid w:val="00EC1E38"/>
    <w:rsid w:val="00EC3935"/>
    <w:rsid w:val="00EC5244"/>
    <w:rsid w:val="00EC5666"/>
    <w:rsid w:val="00EC59EF"/>
    <w:rsid w:val="00EC7C71"/>
    <w:rsid w:val="00EC7F36"/>
    <w:rsid w:val="00ED06E1"/>
    <w:rsid w:val="00ED1A0C"/>
    <w:rsid w:val="00EE030C"/>
    <w:rsid w:val="00EE0A8A"/>
    <w:rsid w:val="00EE12B3"/>
    <w:rsid w:val="00EE2182"/>
    <w:rsid w:val="00EE22C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27754"/>
    <w:rsid w:val="00F3225E"/>
    <w:rsid w:val="00F34DA5"/>
    <w:rsid w:val="00F35447"/>
    <w:rsid w:val="00F3697C"/>
    <w:rsid w:val="00F40D31"/>
    <w:rsid w:val="00F41A93"/>
    <w:rsid w:val="00F429BB"/>
    <w:rsid w:val="00F4506D"/>
    <w:rsid w:val="00F47BB7"/>
    <w:rsid w:val="00F47FA5"/>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268B"/>
    <w:rsid w:val="00F84DEE"/>
    <w:rsid w:val="00F8522D"/>
    <w:rsid w:val="00F85E19"/>
    <w:rsid w:val="00F86D54"/>
    <w:rsid w:val="00F870D8"/>
    <w:rsid w:val="00F9131B"/>
    <w:rsid w:val="00F91B28"/>
    <w:rsid w:val="00F95713"/>
    <w:rsid w:val="00FA3367"/>
    <w:rsid w:val="00FA570F"/>
    <w:rsid w:val="00FA7244"/>
    <w:rsid w:val="00FB56ED"/>
    <w:rsid w:val="00FB6E10"/>
    <w:rsid w:val="00FC05BA"/>
    <w:rsid w:val="00FC2099"/>
    <w:rsid w:val="00FC268D"/>
    <w:rsid w:val="00FC3A7C"/>
    <w:rsid w:val="00FC5A76"/>
    <w:rsid w:val="00FC7642"/>
    <w:rsid w:val="00FC79CE"/>
    <w:rsid w:val="00FD19F4"/>
    <w:rsid w:val="00FD31C3"/>
    <w:rsid w:val="00FD3B56"/>
    <w:rsid w:val="00FD3CCF"/>
    <w:rsid w:val="00FD4EAB"/>
    <w:rsid w:val="00FD65E4"/>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53BFDD"/>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3ED896-724C-4F64-B90B-FA01188B0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373</Words>
  <Characters>2127</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2496</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2026-10-22T07:22:00Z</dcterms:created>
  <dcterms:modified xsi:type="dcterms:W3CDTF">2026-10-22T07:22:00Z</dcterms:modified>
</cp:coreProperties>
</file>