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571C11" w:rsidRPr="00571C11">
                              <w:rPr>
                                <w:rFonts w:ascii="Times New Roman" w:hAnsi="Times New Roman"/>
                                <w:b/>
                                <w:sz w:val="24"/>
                                <w:szCs w:val="24"/>
                                <w:u w:val="single"/>
                              </w:rPr>
                              <w:t>14904950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C0343"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27.</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571C11" w:rsidRPr="00571C11">
                        <w:rPr>
                          <w:rFonts w:ascii="Times New Roman" w:hAnsi="Times New Roman"/>
                          <w:b/>
                          <w:sz w:val="24"/>
                          <w:szCs w:val="24"/>
                          <w:u w:val="single"/>
                        </w:rPr>
                        <w:t>14904950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B95FAA">
        <w:rPr>
          <w:rFonts w:ascii="Times New Roman" w:hAnsi="Times New Roman"/>
          <w:sz w:val="26"/>
          <w:szCs w:val="26"/>
        </w:rPr>
        <w:t xml:space="preserve">: </w:t>
      </w:r>
      <w:r w:rsidR="00571C11" w:rsidRPr="00571C11">
        <w:rPr>
          <w:rFonts w:ascii="Times New Roman" w:hAnsi="Times New Roman"/>
          <w:b/>
          <w:sz w:val="26"/>
          <w:szCs w:val="26"/>
        </w:rPr>
        <w:t>Московская область, Одинцово, Кутузовская улица, 19</w:t>
      </w:r>
      <w:r w:rsidR="002B40AB">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571C11" w:rsidP="007918B1">
      <w:pPr>
        <w:pStyle w:val="ab"/>
        <w:spacing w:line="228" w:lineRule="auto"/>
        <w:rPr>
          <w:noProof/>
          <w:lang w:eastAsia="ru-RU"/>
        </w:rPr>
      </w:pPr>
      <w:r>
        <w:rPr>
          <w:noProof/>
          <w:lang w:eastAsia="ru-RU"/>
        </w:rPr>
        <w:lastRenderedPageBreak/>
        <w:drawing>
          <wp:inline distT="0" distB="0" distL="0" distR="0" wp14:anchorId="4B32F6E9" wp14:editId="5961CBD1">
            <wp:extent cx="6391275" cy="8522335"/>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2335"/>
                    </a:xfrm>
                    <a:prstGeom prst="rect">
                      <a:avLst/>
                    </a:prstGeom>
                  </pic:spPr>
                </pic:pic>
              </a:graphicData>
            </a:graphic>
          </wp:inline>
        </w:drawing>
      </w:r>
      <w:r w:rsidRPr="00571C11">
        <w:rPr>
          <w:noProof/>
          <w:lang w:eastAsia="ru-RU"/>
        </w:rPr>
        <w:t xml:space="preserve"> </w:t>
      </w:r>
      <w:r>
        <w:rPr>
          <w:noProof/>
          <w:lang w:eastAsia="ru-RU"/>
        </w:rPr>
        <w:lastRenderedPageBreak/>
        <w:drawing>
          <wp:inline distT="0" distB="0" distL="0" distR="0" wp14:anchorId="2B204DDB" wp14:editId="29193692">
            <wp:extent cx="6391275" cy="8522335"/>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2335"/>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4CC" w:rsidRDefault="008164CC" w:rsidP="000A31F5">
      <w:pPr>
        <w:spacing w:after="0" w:line="240" w:lineRule="auto"/>
      </w:pPr>
      <w:r>
        <w:separator/>
      </w:r>
    </w:p>
  </w:endnote>
  <w:endnote w:type="continuationSeparator" w:id="0">
    <w:p w:rsidR="008164CC" w:rsidRDefault="008164CC"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4CC" w:rsidRDefault="008164CC" w:rsidP="000A31F5">
      <w:pPr>
        <w:spacing w:after="0" w:line="240" w:lineRule="auto"/>
      </w:pPr>
      <w:r>
        <w:separator/>
      </w:r>
    </w:p>
  </w:footnote>
  <w:footnote w:type="continuationSeparator" w:id="0">
    <w:p w:rsidR="008164CC" w:rsidRDefault="008164CC"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14DD"/>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2422"/>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3733"/>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2F3E"/>
    <w:rsid w:val="002961D7"/>
    <w:rsid w:val="002A55B5"/>
    <w:rsid w:val="002A5E0F"/>
    <w:rsid w:val="002B2D2F"/>
    <w:rsid w:val="002B3C6F"/>
    <w:rsid w:val="002B40AB"/>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22E"/>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6F14"/>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3D88"/>
    <w:rsid w:val="00564E0F"/>
    <w:rsid w:val="00565355"/>
    <w:rsid w:val="00565CD5"/>
    <w:rsid w:val="00567C2F"/>
    <w:rsid w:val="00571C11"/>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577FA"/>
    <w:rsid w:val="00660687"/>
    <w:rsid w:val="00661CA3"/>
    <w:rsid w:val="00662681"/>
    <w:rsid w:val="00664538"/>
    <w:rsid w:val="00670035"/>
    <w:rsid w:val="00671019"/>
    <w:rsid w:val="00671720"/>
    <w:rsid w:val="00671DF2"/>
    <w:rsid w:val="00677344"/>
    <w:rsid w:val="0068085D"/>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1F71"/>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5CEA"/>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2D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4CC"/>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A6EC0"/>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2DE7"/>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22C9"/>
    <w:rsid w:val="009E4E98"/>
    <w:rsid w:val="009E514D"/>
    <w:rsid w:val="009E7A4C"/>
    <w:rsid w:val="009F101C"/>
    <w:rsid w:val="009F2D4E"/>
    <w:rsid w:val="009F3600"/>
    <w:rsid w:val="009F64D1"/>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0343"/>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4887"/>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5FAA"/>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2C68"/>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643C"/>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16B"/>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2657"/>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5E4"/>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23781"/>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2ED7B-709A-4FFD-8E73-14748A8BD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2099</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2026-10-27T11:55:00Z</dcterms:created>
  <dcterms:modified xsi:type="dcterms:W3CDTF">2026-10-27T11:55:00Z</dcterms:modified>
</cp:coreProperties>
</file>